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8C8C1" w14:textId="7FDB3F3C" w:rsidR="00D11206" w:rsidRPr="00BC75A9" w:rsidRDefault="00564682" w:rsidP="00D11206">
      <w:pPr>
        <w:jc w:val="center"/>
        <w:rPr>
          <w:b/>
          <w:sz w:val="22"/>
          <w:szCs w:val="22"/>
        </w:rPr>
      </w:pPr>
      <w:r w:rsidRPr="00BC75A9">
        <w:rPr>
          <w:b/>
          <w:sz w:val="22"/>
          <w:szCs w:val="22"/>
        </w:rPr>
        <w:t>Smlouva</w:t>
      </w:r>
      <w:r w:rsidR="00D11206" w:rsidRPr="00BC75A9">
        <w:rPr>
          <w:b/>
          <w:sz w:val="22"/>
          <w:szCs w:val="22"/>
        </w:rPr>
        <w:t xml:space="preserve"> o zajištění </w:t>
      </w:r>
      <w:r w:rsidRPr="00BC75A9">
        <w:rPr>
          <w:b/>
          <w:sz w:val="22"/>
          <w:szCs w:val="22"/>
        </w:rPr>
        <w:t xml:space="preserve">odborné </w:t>
      </w:r>
      <w:r w:rsidR="00D11206" w:rsidRPr="00BC75A9">
        <w:rPr>
          <w:b/>
          <w:sz w:val="22"/>
          <w:szCs w:val="22"/>
        </w:rPr>
        <w:t>praxe</w:t>
      </w:r>
      <w:r w:rsidRPr="00BC75A9">
        <w:rPr>
          <w:b/>
          <w:sz w:val="22"/>
          <w:szCs w:val="22"/>
        </w:rPr>
        <w:t xml:space="preserve"> studenta/ky </w:t>
      </w:r>
    </w:p>
    <w:p w14:paraId="51AA90B8" w14:textId="77777777" w:rsidR="00D11206" w:rsidRPr="00BC75A9" w:rsidRDefault="00D11206" w:rsidP="00D11206">
      <w:pPr>
        <w:jc w:val="center"/>
        <w:rPr>
          <w:sz w:val="22"/>
          <w:szCs w:val="22"/>
        </w:rPr>
      </w:pPr>
    </w:p>
    <w:p w14:paraId="177EBF4F" w14:textId="77777777" w:rsidR="00D11206" w:rsidRPr="00BC75A9" w:rsidRDefault="00D11206" w:rsidP="002C2676">
      <w:pPr>
        <w:rPr>
          <w:b/>
          <w:bCs/>
          <w:sz w:val="22"/>
          <w:szCs w:val="22"/>
        </w:rPr>
      </w:pPr>
      <w:r w:rsidRPr="00BC75A9">
        <w:rPr>
          <w:b/>
          <w:bCs/>
          <w:sz w:val="22"/>
          <w:szCs w:val="22"/>
        </w:rPr>
        <w:t>Smluvní strany</w:t>
      </w:r>
    </w:p>
    <w:p w14:paraId="747DF2B7" w14:textId="77777777" w:rsidR="00D11206" w:rsidRPr="00BC75A9" w:rsidRDefault="00D11206" w:rsidP="00D11206">
      <w:pPr>
        <w:jc w:val="center"/>
        <w:rPr>
          <w:sz w:val="22"/>
          <w:szCs w:val="22"/>
        </w:rPr>
      </w:pPr>
    </w:p>
    <w:p w14:paraId="1ED55F74" w14:textId="77777777" w:rsidR="00D11206" w:rsidRPr="00BC75A9" w:rsidRDefault="00D11206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>Univerzita Karlova v Praze – Husitská teologická fakulta</w:t>
      </w:r>
    </w:p>
    <w:p w14:paraId="7ABB9A1D" w14:textId="77777777" w:rsidR="00D11206" w:rsidRPr="00BC75A9" w:rsidRDefault="00D11206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>se sídlem: Pacovská 350/4 P.O.BOX 56, 140 21 Praha 4</w:t>
      </w:r>
    </w:p>
    <w:p w14:paraId="0A14347D" w14:textId="77777777" w:rsidR="0098318A" w:rsidRPr="00BC75A9" w:rsidRDefault="0098318A" w:rsidP="0098318A">
      <w:pPr>
        <w:rPr>
          <w:b/>
          <w:bCs/>
          <w:sz w:val="22"/>
          <w:szCs w:val="22"/>
        </w:rPr>
      </w:pPr>
      <w:r w:rsidRPr="00BC75A9">
        <w:rPr>
          <w:b/>
          <w:bCs/>
          <w:sz w:val="22"/>
          <w:szCs w:val="22"/>
        </w:rPr>
        <w:t>Katedra psychosociálních věd a etiky</w:t>
      </w:r>
    </w:p>
    <w:p w14:paraId="442E4CE4" w14:textId="5EF271D7" w:rsidR="0098318A" w:rsidRPr="00BC75A9" w:rsidRDefault="0098318A" w:rsidP="0098318A">
      <w:pPr>
        <w:rPr>
          <w:sz w:val="22"/>
          <w:szCs w:val="22"/>
        </w:rPr>
      </w:pPr>
      <w:r w:rsidRPr="00BC75A9">
        <w:rPr>
          <w:sz w:val="22"/>
          <w:szCs w:val="22"/>
        </w:rPr>
        <w:t xml:space="preserve">zastoupená vedením katedry: doc. PhDr. ThDr. Noemi Bravená, Th.D., Ph.D., </w:t>
      </w:r>
    </w:p>
    <w:p w14:paraId="3F48AA7C" w14:textId="759E6A7C" w:rsidR="0098318A" w:rsidRPr="00BC75A9" w:rsidRDefault="00876B74" w:rsidP="0098318A">
      <w:pPr>
        <w:rPr>
          <w:sz w:val="22"/>
          <w:szCs w:val="22"/>
        </w:rPr>
      </w:pPr>
      <w:r w:rsidRPr="00BC75A9">
        <w:rPr>
          <w:sz w:val="22"/>
          <w:szCs w:val="22"/>
        </w:rPr>
        <w:t xml:space="preserve">e-mail: </w:t>
      </w:r>
      <w:r w:rsidR="0098318A" w:rsidRPr="00BC75A9">
        <w:rPr>
          <w:sz w:val="22"/>
          <w:szCs w:val="22"/>
        </w:rPr>
        <w:t xml:space="preserve">Noemi.Bravena@htf.cuni.cz   </w:t>
      </w:r>
    </w:p>
    <w:p w14:paraId="61C120D9" w14:textId="467B7492" w:rsidR="0098318A" w:rsidRPr="00BC75A9" w:rsidRDefault="0098318A" w:rsidP="0098318A">
      <w:pPr>
        <w:rPr>
          <w:sz w:val="22"/>
          <w:szCs w:val="22"/>
        </w:rPr>
      </w:pPr>
      <w:r w:rsidRPr="00BC75A9">
        <w:rPr>
          <w:sz w:val="22"/>
          <w:szCs w:val="22"/>
        </w:rPr>
        <w:t>(</w:t>
      </w:r>
      <w:r w:rsidR="00564682" w:rsidRPr="00BC75A9">
        <w:rPr>
          <w:sz w:val="22"/>
          <w:szCs w:val="22"/>
        </w:rPr>
        <w:t xml:space="preserve">dále jen </w:t>
      </w:r>
      <w:r w:rsidR="00564682" w:rsidRPr="00BC75A9">
        <w:rPr>
          <w:b/>
          <w:bCs/>
          <w:sz w:val="22"/>
          <w:szCs w:val="22"/>
        </w:rPr>
        <w:t>„</w:t>
      </w:r>
      <w:r w:rsidRPr="00BC75A9">
        <w:rPr>
          <w:b/>
          <w:bCs/>
          <w:sz w:val="22"/>
          <w:szCs w:val="22"/>
        </w:rPr>
        <w:t>vysílající vysoká škola</w:t>
      </w:r>
      <w:r w:rsidR="00564682" w:rsidRPr="00BC75A9">
        <w:rPr>
          <w:b/>
          <w:bCs/>
          <w:sz w:val="22"/>
          <w:szCs w:val="22"/>
        </w:rPr>
        <w:t>“</w:t>
      </w:r>
      <w:r w:rsidRPr="00BC75A9">
        <w:rPr>
          <w:sz w:val="22"/>
          <w:szCs w:val="22"/>
        </w:rPr>
        <w:t>)</w:t>
      </w:r>
    </w:p>
    <w:p w14:paraId="491621D0" w14:textId="77777777" w:rsidR="00D11206" w:rsidRPr="00BC75A9" w:rsidRDefault="00CD4DDD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 xml:space="preserve"> </w:t>
      </w:r>
    </w:p>
    <w:p w14:paraId="711C0180" w14:textId="77777777" w:rsidR="00D11206" w:rsidRPr="00BC75A9" w:rsidRDefault="00D11206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>a</w:t>
      </w:r>
    </w:p>
    <w:p w14:paraId="4647BA88" w14:textId="77777777" w:rsidR="007F3FEC" w:rsidRPr="00BC75A9" w:rsidRDefault="007F3FEC" w:rsidP="00817866"/>
    <w:p w14:paraId="3C572430" w14:textId="16B83C34" w:rsidR="00564682" w:rsidRPr="00BC75A9" w:rsidRDefault="000B6859" w:rsidP="00D11206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název organizace:  </w:t>
      </w:r>
      <w:sdt>
        <w:sdtPr>
          <w:alias w:val="název organizace"/>
          <w:tag w:val="název organizace"/>
          <w:id w:val="1252313863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permStart w:id="279802921" w:edGrp="everyone"/>
          <w:r w:rsidRPr="00813D86">
            <w:rPr>
              <w:rStyle w:val="Zstupntext"/>
            </w:rPr>
            <w:t>Klikněte nebo klepněte sem a zadejte text.</w:t>
          </w:r>
          <w:permEnd w:id="279802921"/>
        </w:sdtContent>
      </w:sdt>
    </w:p>
    <w:p w14:paraId="69764CA9" w14:textId="2239BEEA" w:rsidR="00564682" w:rsidRDefault="000B6859" w:rsidP="00D11206">
      <w:pPr>
        <w:rPr>
          <w:sz w:val="22"/>
          <w:szCs w:val="22"/>
        </w:rPr>
      </w:pPr>
      <w:r w:rsidRPr="000B6859">
        <w:rPr>
          <w:b/>
          <w:sz w:val="22"/>
          <w:szCs w:val="22"/>
        </w:rPr>
        <w:t>adresa:</w:t>
      </w:r>
      <w:r>
        <w:rPr>
          <w:b/>
          <w:sz w:val="22"/>
          <w:szCs w:val="22"/>
        </w:rPr>
        <w:t xml:space="preserve"> </w:t>
      </w:r>
      <w:permStart w:id="2000778787" w:edGrp="everyone"/>
      <w:sdt>
        <w:sdtPr>
          <w:rPr>
            <w:sz w:val="22"/>
            <w:szCs w:val="22"/>
          </w:rPr>
          <w:alias w:val="adresa sídla"/>
          <w:tag w:val="adresa sídla"/>
          <w:id w:val="-1369376849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r w:rsidR="00C13B7F" w:rsidRPr="00813D86">
            <w:rPr>
              <w:rStyle w:val="Zstupntext"/>
            </w:rPr>
            <w:t>Klikněte nebo klepněte sem a zadejte text.</w:t>
          </w:r>
        </w:sdtContent>
      </w:sdt>
      <w:r>
        <w:rPr>
          <w:sz w:val="22"/>
          <w:szCs w:val="22"/>
        </w:rPr>
        <w:t xml:space="preserve">       </w:t>
      </w:r>
      <w:permEnd w:id="2000778787"/>
      <w:r w:rsidRPr="000B6859">
        <w:rPr>
          <w:b/>
          <w:sz w:val="22"/>
          <w:szCs w:val="22"/>
        </w:rPr>
        <w:t>IČ:</w:t>
      </w:r>
      <w:permStart w:id="1563719166" w:edGrp="everyone"/>
      <w:sdt>
        <w:sdtPr>
          <w:rPr>
            <w:sz w:val="22"/>
            <w:szCs w:val="22"/>
          </w:rPr>
          <w:alias w:val="IČ"/>
          <w:tag w:val="IČ"/>
          <w:id w:val="904496670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r w:rsidR="00C13B7F" w:rsidRPr="00813D86">
            <w:rPr>
              <w:rStyle w:val="Zstupntext"/>
            </w:rPr>
            <w:t>Klikněte nebo klepněte sem a zadejte text.</w:t>
          </w:r>
        </w:sdtContent>
      </w:sdt>
    </w:p>
    <w:permEnd w:id="1563719166"/>
    <w:p w14:paraId="30D45960" w14:textId="77777777" w:rsidR="000B6859" w:rsidRDefault="000B6859" w:rsidP="00D11206">
      <w:pPr>
        <w:rPr>
          <w:sz w:val="22"/>
          <w:szCs w:val="22"/>
        </w:rPr>
      </w:pPr>
      <w:r w:rsidRPr="000B6859">
        <w:rPr>
          <w:b/>
          <w:sz w:val="22"/>
          <w:szCs w:val="22"/>
        </w:rPr>
        <w:t>zastoupená:</w:t>
      </w:r>
      <w:r>
        <w:rPr>
          <w:b/>
          <w:sz w:val="22"/>
          <w:szCs w:val="22"/>
        </w:rPr>
        <w:t xml:space="preserve"> </w:t>
      </w:r>
      <w:permStart w:id="2043807349" w:edGrp="everyone"/>
      <w:sdt>
        <w:sdtPr>
          <w:rPr>
            <w:sz w:val="22"/>
            <w:szCs w:val="22"/>
          </w:rPr>
          <w:alias w:val="zastoupená"/>
          <w:tag w:val="zastoupená"/>
          <w:id w:val="2088192166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r w:rsidR="00C13B7F" w:rsidRPr="00813D86">
            <w:rPr>
              <w:rStyle w:val="Zstupntext"/>
            </w:rPr>
            <w:t>Klikněte nebo klepněte sem a zadejte text.</w:t>
          </w:r>
        </w:sdtContent>
      </w:sdt>
      <w:permEnd w:id="2043807349"/>
    </w:p>
    <w:p w14:paraId="75248434" w14:textId="46006CA1" w:rsidR="00D11206" w:rsidRPr="00BC75A9" w:rsidRDefault="000B6859" w:rsidP="00D11206">
      <w:pPr>
        <w:rPr>
          <w:sz w:val="22"/>
          <w:szCs w:val="22"/>
        </w:rPr>
      </w:pPr>
      <w:r w:rsidRPr="000B6859">
        <w:rPr>
          <w:b/>
          <w:sz w:val="22"/>
          <w:szCs w:val="22"/>
        </w:rPr>
        <w:t>osoba pověřená vedením odborné praxe:</w:t>
      </w:r>
      <w:r>
        <w:rPr>
          <w:sz w:val="22"/>
          <w:szCs w:val="22"/>
        </w:rPr>
        <w:t xml:space="preserve"> </w:t>
      </w:r>
      <w:permStart w:id="1873757474" w:edGrp="everyone"/>
      <w:sdt>
        <w:sdtPr>
          <w:rPr>
            <w:sz w:val="22"/>
            <w:szCs w:val="22"/>
          </w:rPr>
          <w:alias w:val="osoba pověřená vedením odborné praxe"/>
          <w:tag w:val="osoba pověřená vedením odborné praxe"/>
          <w:id w:val="1096669688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r w:rsidR="00C13B7F" w:rsidRPr="00813D86">
            <w:rPr>
              <w:rStyle w:val="Zstupntext"/>
            </w:rPr>
            <w:t>Klikněte nebo klepněte sem a zadejte text.</w:t>
          </w:r>
        </w:sdtContent>
      </w:sdt>
      <w:permEnd w:id="1873757474"/>
    </w:p>
    <w:p w14:paraId="29C23C6E" w14:textId="28D74981" w:rsidR="00876B74" w:rsidRPr="00BC75A9" w:rsidRDefault="000B6859" w:rsidP="00D11206">
      <w:pPr>
        <w:rPr>
          <w:sz w:val="22"/>
          <w:szCs w:val="22"/>
        </w:rPr>
      </w:pPr>
      <w:r w:rsidRPr="000B6859">
        <w:rPr>
          <w:b/>
          <w:sz w:val="22"/>
          <w:szCs w:val="22"/>
        </w:rPr>
        <w:t>email:</w:t>
      </w:r>
      <w:r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alias w:val="email"/>
          <w:tag w:val="email"/>
          <w:id w:val="-886945040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permStart w:id="692213646" w:edGrp="everyone"/>
          <w:r w:rsidR="00C13B7F" w:rsidRPr="00813D86">
            <w:rPr>
              <w:rStyle w:val="Zstupntext"/>
            </w:rPr>
            <w:t>Klikněte nebo klepněte sem a zadejte text.</w:t>
          </w:r>
          <w:permEnd w:id="692213646"/>
        </w:sdtContent>
      </w:sdt>
      <w:r>
        <w:rPr>
          <w:sz w:val="22"/>
          <w:szCs w:val="22"/>
        </w:rPr>
        <w:t xml:space="preserve">   </w:t>
      </w:r>
      <w:r w:rsidRPr="000B6859">
        <w:rPr>
          <w:b/>
          <w:sz w:val="22"/>
          <w:szCs w:val="22"/>
        </w:rPr>
        <w:t>telefon:</w:t>
      </w:r>
      <w:r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alias w:val="telefon"/>
          <w:tag w:val="telefon ve formátu + 420"/>
          <w:id w:val="1313218849"/>
          <w:lock w:val="sdtLocked"/>
          <w:placeholder>
            <w:docPart w:val="DefaultPlaceholder_-1854013440"/>
          </w:placeholder>
          <w:showingPlcHdr/>
          <w15:color w:val="FFFFFF"/>
          <w:text/>
        </w:sdtPr>
        <w:sdtEndPr/>
        <w:sdtContent>
          <w:permStart w:id="850873063" w:edGrp="everyone"/>
          <w:r w:rsidR="00C13B7F" w:rsidRPr="00813D86">
            <w:rPr>
              <w:rStyle w:val="Zstupntext"/>
            </w:rPr>
            <w:t>Klikněte nebo klepněte sem a zadejte text.</w:t>
          </w:r>
          <w:permEnd w:id="850873063"/>
        </w:sdtContent>
      </w:sdt>
    </w:p>
    <w:p w14:paraId="71DB751E" w14:textId="38643059" w:rsidR="00062A93" w:rsidRPr="00BC75A9" w:rsidRDefault="00062A93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>(</w:t>
      </w:r>
      <w:r w:rsidR="00564682" w:rsidRPr="00BC75A9">
        <w:rPr>
          <w:sz w:val="22"/>
          <w:szCs w:val="22"/>
        </w:rPr>
        <w:t xml:space="preserve">dále jen </w:t>
      </w:r>
      <w:r w:rsidR="00564682" w:rsidRPr="00BC75A9">
        <w:rPr>
          <w:b/>
          <w:bCs/>
          <w:sz w:val="22"/>
          <w:szCs w:val="22"/>
        </w:rPr>
        <w:t>„</w:t>
      </w:r>
      <w:r w:rsidRPr="00BC75A9">
        <w:rPr>
          <w:b/>
          <w:bCs/>
          <w:sz w:val="22"/>
          <w:szCs w:val="22"/>
        </w:rPr>
        <w:t>p</w:t>
      </w:r>
      <w:r w:rsidR="006924DC" w:rsidRPr="00BC75A9">
        <w:rPr>
          <w:b/>
          <w:bCs/>
          <w:sz w:val="22"/>
          <w:szCs w:val="22"/>
        </w:rPr>
        <w:t>oskytovatel praxe</w:t>
      </w:r>
      <w:r w:rsidR="00564682" w:rsidRPr="00BC75A9">
        <w:rPr>
          <w:b/>
          <w:bCs/>
          <w:sz w:val="22"/>
          <w:szCs w:val="22"/>
        </w:rPr>
        <w:t>“</w:t>
      </w:r>
      <w:r w:rsidRPr="00BC75A9">
        <w:rPr>
          <w:sz w:val="22"/>
          <w:szCs w:val="22"/>
        </w:rPr>
        <w:t>)</w:t>
      </w:r>
    </w:p>
    <w:p w14:paraId="0B28F3BE" w14:textId="77777777" w:rsidR="00D11206" w:rsidRPr="00BC75A9" w:rsidRDefault="00D11206" w:rsidP="00D11206">
      <w:pPr>
        <w:rPr>
          <w:sz w:val="22"/>
          <w:szCs w:val="22"/>
        </w:rPr>
      </w:pPr>
    </w:p>
    <w:p w14:paraId="7A3C785E" w14:textId="1D2518B6" w:rsidR="00564682" w:rsidRPr="00BC75A9" w:rsidRDefault="00876B74" w:rsidP="00817866">
      <w:pPr>
        <w:rPr>
          <w:sz w:val="22"/>
          <w:szCs w:val="22"/>
        </w:rPr>
      </w:pPr>
      <w:r w:rsidRPr="00BC75A9">
        <w:rPr>
          <w:sz w:val="22"/>
          <w:szCs w:val="22"/>
        </w:rPr>
        <w:t>a</w:t>
      </w:r>
    </w:p>
    <w:p w14:paraId="15377D3B" w14:textId="77777777" w:rsidR="00817866" w:rsidRPr="00BC75A9" w:rsidRDefault="00817866" w:rsidP="00817866">
      <w:pPr>
        <w:rPr>
          <w:sz w:val="22"/>
          <w:szCs w:val="22"/>
        </w:rPr>
      </w:pPr>
    </w:p>
    <w:p w14:paraId="18B45A98" w14:textId="3C36E44A" w:rsidR="00564682" w:rsidRPr="00BC75A9" w:rsidRDefault="00564682" w:rsidP="00564682">
      <w:pPr>
        <w:rPr>
          <w:sz w:val="22"/>
          <w:szCs w:val="22"/>
        </w:rPr>
      </w:pPr>
      <w:r w:rsidRPr="00BC75A9">
        <w:rPr>
          <w:b/>
          <w:sz w:val="22"/>
          <w:szCs w:val="22"/>
        </w:rPr>
        <w:t xml:space="preserve">jméno </w:t>
      </w:r>
      <w:r w:rsidR="00681475">
        <w:rPr>
          <w:b/>
          <w:sz w:val="22"/>
          <w:szCs w:val="22"/>
        </w:rPr>
        <w:t xml:space="preserve">a </w:t>
      </w:r>
      <w:r w:rsidRPr="00BC75A9">
        <w:rPr>
          <w:b/>
          <w:sz w:val="22"/>
          <w:szCs w:val="22"/>
        </w:rPr>
        <w:t>příjmení</w:t>
      </w:r>
      <w:r w:rsidR="000B6859">
        <w:rPr>
          <w:sz w:val="22"/>
          <w:szCs w:val="22"/>
        </w:rPr>
        <w:t xml:space="preserve">: </w:t>
      </w:r>
      <w:sdt>
        <w:sdtPr>
          <w:rPr>
            <w:sz w:val="22"/>
            <w:szCs w:val="22"/>
          </w:rPr>
          <w:alias w:val="jméno a přijemní"/>
          <w:tag w:val="jméno a přijemní"/>
          <w:id w:val="381454517"/>
          <w:placeholder>
            <w:docPart w:val="DefaultPlaceholder_-1854013440"/>
          </w:placeholder>
          <w:showingPlcHdr/>
          <w:text/>
        </w:sdtPr>
        <w:sdtEndPr/>
        <w:sdtContent>
          <w:permStart w:id="1175418188" w:edGrp="everyone"/>
          <w:r w:rsidR="00C13B7F" w:rsidRPr="00813D86">
            <w:rPr>
              <w:rStyle w:val="Zstupntext"/>
            </w:rPr>
            <w:t>Klikněte nebo klepněte sem a zadejte text.</w:t>
          </w:r>
          <w:permEnd w:id="1175418188"/>
        </w:sdtContent>
      </w:sdt>
      <w:r w:rsidR="00681475">
        <w:rPr>
          <w:sz w:val="22"/>
          <w:szCs w:val="22"/>
        </w:rPr>
        <w:t xml:space="preserve">   </w:t>
      </w:r>
      <w:r w:rsidRPr="00BC75A9">
        <w:rPr>
          <w:sz w:val="22"/>
          <w:szCs w:val="22"/>
        </w:rPr>
        <w:t>UK číslo studenta/ky:</w:t>
      </w:r>
      <w:r w:rsidR="00EC6C94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1858620262"/>
          <w:lock w:val="sdtLocked"/>
          <w:placeholder>
            <w:docPart w:val="DefaultPlaceholder_-1854013440"/>
          </w:placeholder>
          <w:showingPlcHdr/>
          <w:text/>
        </w:sdtPr>
        <w:sdtEndPr/>
        <w:sdtContent>
          <w:permStart w:id="1057366352" w:edGrp="everyone"/>
          <w:r w:rsidR="00C13B7F" w:rsidRPr="00813D86">
            <w:rPr>
              <w:rStyle w:val="Zstupntext"/>
            </w:rPr>
            <w:t>Klikněte nebo klepněte sem a zadejte text.</w:t>
          </w:r>
          <w:permEnd w:id="1057366352"/>
        </w:sdtContent>
      </w:sdt>
    </w:p>
    <w:p w14:paraId="4791F57A" w14:textId="3FD9EB6B" w:rsidR="00564682" w:rsidRPr="00BC75A9" w:rsidRDefault="00564682" w:rsidP="00564682">
      <w:pPr>
        <w:rPr>
          <w:sz w:val="22"/>
          <w:szCs w:val="22"/>
        </w:rPr>
      </w:pPr>
      <w:r w:rsidRPr="00BC75A9">
        <w:rPr>
          <w:sz w:val="22"/>
          <w:szCs w:val="22"/>
        </w:rPr>
        <w:t xml:space="preserve">adresa trvalého bydliště: </w:t>
      </w:r>
      <w:sdt>
        <w:sdtPr>
          <w:rPr>
            <w:sz w:val="22"/>
            <w:szCs w:val="22"/>
          </w:rPr>
          <w:id w:val="-1146202971"/>
          <w:lock w:val="sdtLocked"/>
          <w:placeholder>
            <w:docPart w:val="DefaultPlaceholder_-1854013440"/>
          </w:placeholder>
          <w:showingPlcHdr/>
          <w:text/>
        </w:sdtPr>
        <w:sdtEndPr/>
        <w:sdtContent>
          <w:permStart w:id="613491070" w:edGrp="everyone"/>
          <w:r w:rsidR="00C13B7F" w:rsidRPr="00813D86">
            <w:rPr>
              <w:rStyle w:val="Zstupntext"/>
            </w:rPr>
            <w:t>Klikněte nebo klepněte sem a zadejte text.</w:t>
          </w:r>
          <w:permEnd w:id="613491070"/>
        </w:sdtContent>
      </w:sdt>
      <w:r w:rsidRPr="00BC75A9">
        <w:rPr>
          <w:sz w:val="22"/>
          <w:szCs w:val="22"/>
        </w:rPr>
        <w:br/>
        <w:t>e-mail:</w:t>
      </w:r>
      <w:r w:rsidR="000B6859">
        <w:rPr>
          <w:sz w:val="22"/>
          <w:szCs w:val="22"/>
        </w:rPr>
        <w:t xml:space="preserve"> </w:t>
      </w:r>
      <w:r w:rsidR="007F3FEC" w:rsidRPr="00BC75A9">
        <w:rPr>
          <w:sz w:val="22"/>
          <w:szCs w:val="22"/>
        </w:rPr>
        <w:tab/>
      </w:r>
      <w:sdt>
        <w:sdtPr>
          <w:rPr>
            <w:sz w:val="22"/>
            <w:szCs w:val="22"/>
          </w:rPr>
          <w:id w:val="-2062466321"/>
          <w:lock w:val="sdtLocked"/>
          <w:placeholder>
            <w:docPart w:val="DefaultPlaceholder_-1854013440"/>
          </w:placeholder>
          <w:showingPlcHdr/>
          <w:text/>
        </w:sdtPr>
        <w:sdtEndPr/>
        <w:sdtContent>
          <w:permStart w:id="408040641" w:edGrp="everyone"/>
          <w:r w:rsidR="00C13B7F" w:rsidRPr="00813D86">
            <w:rPr>
              <w:rStyle w:val="Zstupntext"/>
            </w:rPr>
            <w:t>Klikněte nebo klepněte sem a zadejte text.</w:t>
          </w:r>
          <w:permEnd w:id="408040641"/>
        </w:sdtContent>
      </w:sdt>
      <w:r w:rsidR="002C2676" w:rsidRPr="00BC75A9">
        <w:rPr>
          <w:sz w:val="22"/>
          <w:szCs w:val="22"/>
        </w:rPr>
        <w:tab/>
      </w:r>
      <w:r w:rsidR="00681475">
        <w:rPr>
          <w:sz w:val="22"/>
          <w:szCs w:val="22"/>
        </w:rPr>
        <w:t xml:space="preserve">   </w:t>
      </w:r>
      <w:r w:rsidRPr="00BC75A9">
        <w:rPr>
          <w:sz w:val="22"/>
          <w:szCs w:val="22"/>
        </w:rPr>
        <w:t>telefon:</w:t>
      </w:r>
      <w:r w:rsidR="000B6859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-733393517"/>
          <w:placeholder>
            <w:docPart w:val="DefaultPlaceholder_-1854013440"/>
          </w:placeholder>
          <w:showingPlcHdr/>
          <w:text/>
        </w:sdtPr>
        <w:sdtEndPr/>
        <w:sdtContent>
          <w:permStart w:id="702242412" w:edGrp="everyone"/>
          <w:r w:rsidR="00C13B7F" w:rsidRPr="00813D86">
            <w:rPr>
              <w:rStyle w:val="Zstupntext"/>
            </w:rPr>
            <w:t>Klikněte nebo klepněte sem a zadejte text.</w:t>
          </w:r>
          <w:permEnd w:id="702242412"/>
        </w:sdtContent>
      </w:sdt>
    </w:p>
    <w:p w14:paraId="45833584" w14:textId="2C079C11" w:rsidR="00564682" w:rsidRPr="00BC75A9" w:rsidRDefault="00564682" w:rsidP="00564682">
      <w:pPr>
        <w:rPr>
          <w:sz w:val="22"/>
          <w:szCs w:val="22"/>
        </w:rPr>
      </w:pPr>
      <w:r w:rsidRPr="00BC75A9">
        <w:rPr>
          <w:sz w:val="22"/>
          <w:szCs w:val="22"/>
        </w:rPr>
        <w:t>(dále jen „</w:t>
      </w:r>
      <w:r w:rsidRPr="00BC75A9">
        <w:rPr>
          <w:b/>
          <w:sz w:val="22"/>
          <w:szCs w:val="22"/>
        </w:rPr>
        <w:t>student/ka</w:t>
      </w:r>
      <w:r w:rsidRPr="00BC75A9">
        <w:rPr>
          <w:sz w:val="22"/>
          <w:szCs w:val="22"/>
        </w:rPr>
        <w:t>“)</w:t>
      </w:r>
    </w:p>
    <w:p w14:paraId="27FF3B89" w14:textId="77777777" w:rsidR="00564682" w:rsidRPr="00BC75A9" w:rsidRDefault="00564682" w:rsidP="00D11206">
      <w:pPr>
        <w:rPr>
          <w:sz w:val="22"/>
          <w:szCs w:val="22"/>
        </w:rPr>
      </w:pPr>
    </w:p>
    <w:p w14:paraId="60225311" w14:textId="46981019" w:rsidR="00D11206" w:rsidRPr="00BC75A9" w:rsidRDefault="00564682" w:rsidP="00D11206">
      <w:pPr>
        <w:rPr>
          <w:sz w:val="22"/>
          <w:szCs w:val="22"/>
        </w:rPr>
      </w:pPr>
      <w:r w:rsidRPr="00BC75A9">
        <w:rPr>
          <w:sz w:val="22"/>
          <w:szCs w:val="22"/>
        </w:rPr>
        <w:t>Smluvní strany níže uvedeného dne</w:t>
      </w:r>
      <w:r w:rsidR="00D11206" w:rsidRPr="00BC75A9">
        <w:rPr>
          <w:sz w:val="22"/>
          <w:szCs w:val="22"/>
        </w:rPr>
        <w:t xml:space="preserve"> uzavřel</w:t>
      </w:r>
      <w:r w:rsidRPr="00BC75A9">
        <w:rPr>
          <w:sz w:val="22"/>
          <w:szCs w:val="22"/>
        </w:rPr>
        <w:t>y</w:t>
      </w:r>
      <w:r w:rsidR="00D11206" w:rsidRPr="00BC75A9">
        <w:rPr>
          <w:sz w:val="22"/>
          <w:szCs w:val="22"/>
        </w:rPr>
        <w:t xml:space="preserve"> </w:t>
      </w:r>
      <w:r w:rsidRPr="00BC75A9">
        <w:rPr>
          <w:sz w:val="22"/>
          <w:szCs w:val="22"/>
        </w:rPr>
        <w:t xml:space="preserve">tuto </w:t>
      </w:r>
      <w:r w:rsidR="007F3FEC" w:rsidRPr="00BC75A9">
        <w:rPr>
          <w:sz w:val="22"/>
          <w:szCs w:val="22"/>
        </w:rPr>
        <w:t>Smlouvu</w:t>
      </w:r>
      <w:r w:rsidR="00D11206" w:rsidRPr="00BC75A9">
        <w:rPr>
          <w:sz w:val="22"/>
          <w:szCs w:val="22"/>
        </w:rPr>
        <w:t xml:space="preserve"> o zajištění praxe studenta/studentky</w:t>
      </w:r>
      <w:r w:rsidRPr="00BC75A9">
        <w:rPr>
          <w:sz w:val="22"/>
          <w:szCs w:val="22"/>
        </w:rPr>
        <w:t>:</w:t>
      </w:r>
    </w:p>
    <w:p w14:paraId="025B6D6E" w14:textId="77777777" w:rsidR="00B756AC" w:rsidRPr="00BC75A9" w:rsidRDefault="00B756AC" w:rsidP="00D11206">
      <w:pPr>
        <w:rPr>
          <w:sz w:val="22"/>
          <w:szCs w:val="22"/>
        </w:rPr>
      </w:pPr>
    </w:p>
    <w:p w14:paraId="738C1E09" w14:textId="417DE33B" w:rsidR="00B756AC" w:rsidRPr="00BC75A9" w:rsidRDefault="00B756AC" w:rsidP="00B756AC">
      <w:pPr>
        <w:jc w:val="center"/>
        <w:rPr>
          <w:b/>
          <w:bCs/>
          <w:sz w:val="22"/>
          <w:szCs w:val="22"/>
        </w:rPr>
      </w:pPr>
      <w:r w:rsidRPr="00BC75A9">
        <w:rPr>
          <w:b/>
          <w:bCs/>
          <w:sz w:val="22"/>
          <w:szCs w:val="22"/>
        </w:rPr>
        <w:t>I. Předmět smlouvy</w:t>
      </w:r>
    </w:p>
    <w:p w14:paraId="1FD9AE6F" w14:textId="77777777" w:rsidR="00D11206" w:rsidRPr="00BC75A9" w:rsidRDefault="00D11206" w:rsidP="00D11206">
      <w:pPr>
        <w:rPr>
          <w:sz w:val="22"/>
          <w:szCs w:val="22"/>
        </w:rPr>
      </w:pPr>
    </w:p>
    <w:p w14:paraId="38E6B430" w14:textId="27B48E71" w:rsidR="00243B54" w:rsidRPr="00BC75A9" w:rsidRDefault="00564682" w:rsidP="00243B54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 xml:space="preserve">1. </w:t>
      </w:r>
      <w:r w:rsidR="006924DC" w:rsidRPr="00BC75A9">
        <w:rPr>
          <w:sz w:val="22"/>
          <w:szCs w:val="22"/>
        </w:rPr>
        <w:t xml:space="preserve">Poskytovatel praxe </w:t>
      </w:r>
      <w:r w:rsidR="00031C8C" w:rsidRPr="00BC75A9">
        <w:rPr>
          <w:sz w:val="22"/>
          <w:szCs w:val="22"/>
        </w:rPr>
        <w:t>z</w:t>
      </w:r>
      <w:r w:rsidR="00D11206" w:rsidRPr="00BC75A9">
        <w:rPr>
          <w:sz w:val="22"/>
          <w:szCs w:val="22"/>
        </w:rPr>
        <w:t>ajistí pro studentku/ta</w:t>
      </w:r>
      <w:r w:rsidR="00031C8C" w:rsidRPr="00BC75A9">
        <w:rPr>
          <w:sz w:val="22"/>
          <w:szCs w:val="22"/>
        </w:rPr>
        <w:t xml:space="preserve"> vysílající vysoké školy</w:t>
      </w:r>
      <w:r w:rsidR="00D11206" w:rsidRPr="00BC75A9">
        <w:rPr>
          <w:sz w:val="22"/>
          <w:szCs w:val="22"/>
        </w:rPr>
        <w:t xml:space="preserve"> škol</w:t>
      </w:r>
      <w:r w:rsidR="00031C8C" w:rsidRPr="00BC75A9">
        <w:rPr>
          <w:sz w:val="22"/>
          <w:szCs w:val="22"/>
        </w:rPr>
        <w:t>i</w:t>
      </w:r>
      <w:r w:rsidR="00D11206" w:rsidRPr="00BC75A9">
        <w:rPr>
          <w:sz w:val="22"/>
          <w:szCs w:val="22"/>
        </w:rPr>
        <w:t>cí pobyt (praxi studenta/studentky)</w:t>
      </w:r>
      <w:r w:rsidR="00243B54" w:rsidRPr="00BC75A9">
        <w:rPr>
          <w:sz w:val="22"/>
          <w:szCs w:val="22"/>
        </w:rPr>
        <w:t xml:space="preserve"> v oboru sociální a charitativní práce. </w:t>
      </w:r>
    </w:p>
    <w:p w14:paraId="7D05AA71" w14:textId="059B7A5F" w:rsidR="00D11206" w:rsidRPr="00BC75A9" w:rsidRDefault="00D11206" w:rsidP="00D11206">
      <w:pPr>
        <w:rPr>
          <w:sz w:val="22"/>
          <w:szCs w:val="22"/>
        </w:rPr>
      </w:pPr>
    </w:p>
    <w:p w14:paraId="14D7D731" w14:textId="5900176A" w:rsidR="006924DC" w:rsidRPr="00BC75A9" w:rsidRDefault="00564682" w:rsidP="006924DC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>2. Praxe</w:t>
      </w:r>
      <w:r w:rsidR="006924DC" w:rsidRPr="00BC75A9">
        <w:rPr>
          <w:sz w:val="22"/>
          <w:szCs w:val="22"/>
        </w:rPr>
        <w:t xml:space="preserve"> studenta</w:t>
      </w:r>
      <w:r w:rsidR="007F3FEC" w:rsidRPr="00BC75A9">
        <w:rPr>
          <w:sz w:val="22"/>
          <w:szCs w:val="22"/>
        </w:rPr>
        <w:t>/</w:t>
      </w:r>
      <w:r w:rsidR="003B2254">
        <w:rPr>
          <w:sz w:val="22"/>
          <w:szCs w:val="22"/>
        </w:rPr>
        <w:t xml:space="preserve">ky </w:t>
      </w:r>
      <w:r w:rsidR="007F3FEC" w:rsidRPr="00BC75A9">
        <w:rPr>
          <w:sz w:val="22"/>
          <w:szCs w:val="22"/>
        </w:rPr>
        <w:t xml:space="preserve">proběhne </w:t>
      </w:r>
      <w:r w:rsidR="006924DC" w:rsidRPr="00BC75A9">
        <w:rPr>
          <w:sz w:val="22"/>
          <w:szCs w:val="22"/>
        </w:rPr>
        <w:t>v době od:</w:t>
      </w:r>
      <w:r w:rsidR="00AF51EC">
        <w:rPr>
          <w:sz w:val="22"/>
          <w:szCs w:val="22"/>
        </w:rPr>
        <w:t xml:space="preserve">  </w:t>
      </w:r>
      <w:r w:rsidR="006924DC" w:rsidRPr="00BC75A9">
        <w:rPr>
          <w:sz w:val="22"/>
          <w:szCs w:val="22"/>
        </w:rPr>
        <w:t xml:space="preserve"> </w:t>
      </w:r>
      <w:sdt>
        <w:sdtPr>
          <w:rPr>
            <w:i/>
            <w:sz w:val="22"/>
            <w:szCs w:val="22"/>
          </w:rPr>
          <w:alias w:val="Vyber datum"/>
          <w:tag w:val="Vyber datum"/>
          <w:id w:val="-1743721466"/>
          <w:lock w:val="sdtLocked"/>
          <w:placeholder>
            <w:docPart w:val="DefaultPlaceholder_-1854013438"/>
          </w:placeholder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861223487" w:edGrp="everyone"/>
          <w:r w:rsidR="006F7DDC">
            <w:rPr>
              <w:i/>
              <w:sz w:val="22"/>
              <w:szCs w:val="22"/>
            </w:rPr>
            <w:t>vyber datum</w:t>
          </w:r>
        </w:sdtContent>
      </w:sdt>
      <w:permEnd w:id="861223487"/>
      <w:r w:rsidR="007F3FEC" w:rsidRPr="00BC75A9">
        <w:rPr>
          <w:sz w:val="22"/>
          <w:szCs w:val="22"/>
        </w:rPr>
        <w:t xml:space="preserve"> </w:t>
      </w:r>
      <w:r w:rsidR="00AF51EC">
        <w:rPr>
          <w:sz w:val="22"/>
          <w:szCs w:val="22"/>
        </w:rPr>
        <w:t xml:space="preserve">  </w:t>
      </w:r>
      <w:r w:rsidR="006924DC" w:rsidRPr="00BC75A9">
        <w:rPr>
          <w:sz w:val="22"/>
          <w:szCs w:val="22"/>
        </w:rPr>
        <w:t>do:</w:t>
      </w:r>
      <w:r w:rsidR="00AF51EC">
        <w:rPr>
          <w:sz w:val="22"/>
          <w:szCs w:val="22"/>
        </w:rPr>
        <w:t xml:space="preserve">  </w:t>
      </w:r>
      <w:r w:rsidR="006924DC" w:rsidRPr="00BC75A9">
        <w:rPr>
          <w:sz w:val="22"/>
          <w:szCs w:val="22"/>
        </w:rPr>
        <w:t xml:space="preserve"> </w:t>
      </w:r>
      <w:sdt>
        <w:sdtPr>
          <w:rPr>
            <w:i/>
            <w:sz w:val="22"/>
            <w:szCs w:val="22"/>
          </w:rPr>
          <w:alias w:val="Vyber datum"/>
          <w:tag w:val="Vyber datum"/>
          <w:id w:val="-835148476"/>
          <w:lock w:val="sdtLocked"/>
          <w:placeholder>
            <w:docPart w:val="DefaultPlaceholder_-1854013438"/>
          </w:placeholder>
          <w15:color w:val="000000"/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20714159" w:edGrp="everyone"/>
          <w:r w:rsidR="00AF51EC" w:rsidRPr="00AF51EC">
            <w:rPr>
              <w:i/>
              <w:sz w:val="22"/>
              <w:szCs w:val="22"/>
            </w:rPr>
            <w:t>vyber datum</w:t>
          </w:r>
          <w:permEnd w:id="20714159"/>
        </w:sdtContent>
      </w:sdt>
      <w:r w:rsidR="00243B54" w:rsidRPr="00BC75A9">
        <w:rPr>
          <w:sz w:val="22"/>
          <w:szCs w:val="22"/>
        </w:rPr>
        <w:t xml:space="preserve"> v celkovém rozsahu 40 hodin.</w:t>
      </w:r>
    </w:p>
    <w:p w14:paraId="475C3B46" w14:textId="77777777" w:rsidR="00243B54" w:rsidRPr="00BC75A9" w:rsidRDefault="00243B54" w:rsidP="006924DC">
      <w:pPr>
        <w:jc w:val="both"/>
        <w:rPr>
          <w:sz w:val="22"/>
          <w:szCs w:val="22"/>
        </w:rPr>
      </w:pPr>
    </w:p>
    <w:p w14:paraId="3B598BDE" w14:textId="793CC7B7" w:rsidR="002C2676" w:rsidRPr="00BC75A9" w:rsidRDefault="00243B54" w:rsidP="007F3FEC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 xml:space="preserve">3. </w:t>
      </w:r>
      <w:r w:rsidR="002C2676" w:rsidRPr="00BC75A9">
        <w:rPr>
          <w:sz w:val="22"/>
          <w:szCs w:val="22"/>
        </w:rPr>
        <w:t>Vedením</w:t>
      </w:r>
      <w:r w:rsidR="006924DC" w:rsidRPr="00BC75A9">
        <w:rPr>
          <w:sz w:val="22"/>
          <w:szCs w:val="22"/>
        </w:rPr>
        <w:t xml:space="preserve"> </w:t>
      </w:r>
      <w:r w:rsidR="00564682" w:rsidRPr="00BC75A9">
        <w:rPr>
          <w:sz w:val="22"/>
          <w:szCs w:val="22"/>
        </w:rPr>
        <w:t xml:space="preserve">odborné </w:t>
      </w:r>
      <w:r w:rsidR="006924DC" w:rsidRPr="00BC75A9">
        <w:rPr>
          <w:sz w:val="22"/>
          <w:szCs w:val="22"/>
        </w:rPr>
        <w:t>praxe studenta</w:t>
      </w:r>
      <w:r w:rsidR="00564682" w:rsidRPr="00BC75A9">
        <w:rPr>
          <w:sz w:val="22"/>
          <w:szCs w:val="22"/>
        </w:rPr>
        <w:t>/ky</w:t>
      </w:r>
      <w:r w:rsidRPr="00BC75A9">
        <w:rPr>
          <w:sz w:val="22"/>
          <w:szCs w:val="22"/>
        </w:rPr>
        <w:t xml:space="preserve"> na pracovišti</w:t>
      </w:r>
      <w:r w:rsidR="006924DC" w:rsidRPr="00BC75A9">
        <w:rPr>
          <w:sz w:val="22"/>
          <w:szCs w:val="22"/>
        </w:rPr>
        <w:t xml:space="preserve"> bude pověřen pracovník</w:t>
      </w:r>
      <w:r w:rsidRPr="00BC75A9">
        <w:rPr>
          <w:sz w:val="22"/>
          <w:szCs w:val="22"/>
        </w:rPr>
        <w:t xml:space="preserve">/ice </w:t>
      </w:r>
      <w:r w:rsidR="002C2676" w:rsidRPr="00BC75A9">
        <w:rPr>
          <w:sz w:val="22"/>
          <w:szCs w:val="22"/>
        </w:rPr>
        <w:t>p</w:t>
      </w:r>
      <w:r w:rsidRPr="00BC75A9">
        <w:rPr>
          <w:sz w:val="22"/>
          <w:szCs w:val="22"/>
        </w:rPr>
        <w:t>oskytovatele praxe</w:t>
      </w:r>
      <w:r w:rsidR="002C2676" w:rsidRPr="00BC75A9">
        <w:rPr>
          <w:sz w:val="22"/>
          <w:szCs w:val="22"/>
        </w:rPr>
        <w:t>.</w:t>
      </w:r>
    </w:p>
    <w:p w14:paraId="39B53EF3" w14:textId="77777777" w:rsidR="002C2676" w:rsidRPr="00BC75A9" w:rsidRDefault="002C2676" w:rsidP="007F3FEC">
      <w:pPr>
        <w:jc w:val="both"/>
        <w:rPr>
          <w:sz w:val="22"/>
          <w:szCs w:val="22"/>
        </w:rPr>
      </w:pPr>
    </w:p>
    <w:p w14:paraId="6F2C22B9" w14:textId="3CFE34C2" w:rsidR="00062A93" w:rsidRPr="00AF51EC" w:rsidRDefault="007F3FEC" w:rsidP="003B2254">
      <w:pPr>
        <w:jc w:val="both"/>
        <w:rPr>
          <w:b/>
          <w:sz w:val="22"/>
          <w:szCs w:val="22"/>
        </w:rPr>
      </w:pPr>
      <w:r w:rsidRPr="00BC75A9">
        <w:rPr>
          <w:sz w:val="22"/>
          <w:szCs w:val="22"/>
        </w:rPr>
        <w:t>4.  Student/ka odbornou praxí plní předmět</w:t>
      </w:r>
      <w:r w:rsidR="002C2676" w:rsidRPr="00BC75A9">
        <w:rPr>
          <w:b/>
          <w:sz w:val="22"/>
          <w:szCs w:val="22"/>
        </w:rPr>
        <w:t>:</w:t>
      </w:r>
      <w:r w:rsidRPr="00BC75A9">
        <w:rPr>
          <w:b/>
          <w:sz w:val="22"/>
          <w:szCs w:val="22"/>
        </w:rPr>
        <w:t xml:space="preserve"> </w:t>
      </w:r>
      <w:sdt>
        <w:sdtPr>
          <w:rPr>
            <w:b/>
            <w:sz w:val="22"/>
            <w:szCs w:val="22"/>
          </w:rPr>
          <w:alias w:val="Praxe a supervize"/>
          <w:tag w:val="Praxe a supervize"/>
          <w:id w:val="-895345826"/>
          <w:lock w:val="sdtLocked"/>
          <w:placeholder>
            <w:docPart w:val="DefaultPlaceholder_-1854013439"/>
          </w:placeholder>
          <w:showingPlcHdr/>
          <w15:color w:val="000000"/>
          <w:comboBox>
            <w:listItem w:value="Zvolte položku."/>
            <w:listItem w:displayText="L0059 Praxe a supervize I., nMgr 1. ročník " w:value="L0059 Praxe a supervize I., nMgr 1. ročník "/>
            <w:listItem w:displayText="L0060 Praxe a supervize II., nMgr. 2. ročník" w:value="L0060 Praxe a supervize II., nMgr. 2. ročník"/>
            <w:listItem w:displayText="L0714 Praxe a supervize III., nMgr volitelný" w:value="L0714 Praxe a supervize III., nMgr volitelný"/>
          </w:comboBox>
        </w:sdtPr>
        <w:sdtEndPr/>
        <w:sdtContent>
          <w:permStart w:id="474232315" w:edGrp="everyone"/>
          <w:r w:rsidR="00017C38" w:rsidRPr="00813D86">
            <w:rPr>
              <w:rStyle w:val="Zstupntext"/>
            </w:rPr>
            <w:t>Zvolte položku.</w:t>
          </w:r>
          <w:permEnd w:id="474232315"/>
        </w:sdtContent>
      </w:sdt>
      <w:r w:rsidR="00AF51EC">
        <w:rPr>
          <w:b/>
          <w:sz w:val="22"/>
          <w:szCs w:val="22"/>
        </w:rPr>
        <w:t xml:space="preserve"> </w:t>
      </w:r>
      <w:r w:rsidR="00E132FA">
        <w:rPr>
          <w:sz w:val="22"/>
          <w:szCs w:val="22"/>
        </w:rPr>
        <w:t>a to v akademickém roce</w:t>
      </w:r>
      <w:r w:rsidR="005F2152">
        <w:rPr>
          <w:sz w:val="22"/>
          <w:szCs w:val="22"/>
        </w:rPr>
        <w:t xml:space="preserve">  </w:t>
      </w:r>
      <w:sdt>
        <w:sdtPr>
          <w:rPr>
            <w:sz w:val="22"/>
            <w:szCs w:val="22"/>
          </w:rPr>
          <w:alias w:val="Akademický rok"/>
          <w:tag w:val="Akademický rok"/>
          <w:id w:val="804353408"/>
          <w:lock w:val="sdtLocked"/>
          <w:placeholder>
            <w:docPart w:val="DefaultPlaceholder_-1854013439"/>
          </w:placeholder>
          <w:showingPlcHdr/>
          <w15:color w:val="000000"/>
          <w:comboBox>
            <w:listItem w:value="Zvolte položku."/>
            <w:listItem w:displayText="2024/2025" w:value="2024/2025"/>
            <w:listItem w:displayText="2025/2026" w:value="2025/2026"/>
          </w:comboBox>
        </w:sdtPr>
        <w:sdtEndPr/>
        <w:sdtContent>
          <w:permStart w:id="2007174814" w:edGrp="everyone"/>
          <w:r w:rsidR="005F2152" w:rsidRPr="00813D86">
            <w:rPr>
              <w:rStyle w:val="Zstupntext"/>
            </w:rPr>
            <w:t>Zvolte položku.</w:t>
          </w:r>
          <w:permEnd w:id="2007174814"/>
        </w:sdtContent>
      </w:sdt>
    </w:p>
    <w:p w14:paraId="4BF7F293" w14:textId="77777777" w:rsidR="00D11206" w:rsidRPr="00BC75A9" w:rsidRDefault="00D11206" w:rsidP="00D11206">
      <w:pPr>
        <w:jc w:val="both"/>
        <w:rPr>
          <w:sz w:val="22"/>
          <w:szCs w:val="22"/>
        </w:rPr>
      </w:pPr>
    </w:p>
    <w:p w14:paraId="0B26B9E0" w14:textId="4881EB59" w:rsidR="00B756AC" w:rsidRPr="00BC75A9" w:rsidRDefault="00B756AC" w:rsidP="00B756AC">
      <w:pPr>
        <w:jc w:val="center"/>
        <w:rPr>
          <w:b/>
          <w:bCs/>
          <w:sz w:val="22"/>
          <w:szCs w:val="22"/>
        </w:rPr>
      </w:pPr>
      <w:r w:rsidRPr="00BC75A9">
        <w:rPr>
          <w:b/>
          <w:bCs/>
          <w:sz w:val="22"/>
          <w:szCs w:val="22"/>
        </w:rPr>
        <w:t>II. Práva povinnosti smluvních stran</w:t>
      </w:r>
    </w:p>
    <w:p w14:paraId="059ED2ED" w14:textId="07644AF5" w:rsidR="00B756AC" w:rsidRPr="00BC75A9" w:rsidRDefault="00B756AC" w:rsidP="00B756AC">
      <w:pPr>
        <w:keepLines/>
        <w:tabs>
          <w:tab w:val="left" w:pos="360"/>
        </w:tabs>
        <w:spacing w:before="120"/>
        <w:ind w:left="357" w:hanging="357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 xml:space="preserve">1) </w:t>
      </w:r>
      <w:r w:rsidRPr="00BC75A9">
        <w:rPr>
          <w:rFonts w:eastAsia="Times New Roman"/>
          <w:sz w:val="22"/>
          <w:szCs w:val="22"/>
          <w:lang w:eastAsia="en-US"/>
        </w:rPr>
        <w:tab/>
      </w:r>
      <w:r w:rsidR="00031C8C" w:rsidRPr="00BC75A9">
        <w:rPr>
          <w:rFonts w:eastAsia="Times New Roman"/>
          <w:sz w:val="22"/>
          <w:szCs w:val="22"/>
          <w:lang w:eastAsia="en-US"/>
        </w:rPr>
        <w:t>Vysílající vysoká škola</w:t>
      </w:r>
      <w:r w:rsidRPr="00BC75A9">
        <w:rPr>
          <w:rFonts w:eastAsia="Times New Roman"/>
          <w:sz w:val="22"/>
          <w:szCs w:val="22"/>
          <w:lang w:eastAsia="en-US"/>
        </w:rPr>
        <w:t xml:space="preserve"> se zavazuje:</w:t>
      </w:r>
    </w:p>
    <w:p w14:paraId="1DCAADC8" w14:textId="5C626A03" w:rsidR="00243B54" w:rsidRPr="00BC75A9" w:rsidRDefault="00B756AC" w:rsidP="008B4933">
      <w:pPr>
        <w:pStyle w:val="Odstavecseseznamem"/>
        <w:keepLines/>
        <w:numPr>
          <w:ilvl w:val="0"/>
          <w:numId w:val="5"/>
        </w:numPr>
        <w:spacing w:before="60"/>
        <w:ind w:left="709" w:hanging="283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určit pedagoga</w:t>
      </w:r>
      <w:r w:rsidR="00243B54" w:rsidRPr="00BC75A9">
        <w:rPr>
          <w:rFonts w:eastAsia="Times New Roman"/>
          <w:sz w:val="22"/>
          <w:szCs w:val="22"/>
          <w:lang w:eastAsia="en-US"/>
        </w:rPr>
        <w:t>/pedagožku</w:t>
      </w:r>
      <w:r w:rsidRPr="00BC75A9">
        <w:rPr>
          <w:rFonts w:eastAsia="Times New Roman"/>
          <w:sz w:val="22"/>
          <w:szCs w:val="22"/>
          <w:lang w:eastAsia="en-US"/>
        </w:rPr>
        <w:t xml:space="preserve"> (zaměstnance) odpovědného za kontrolu odborné praxe a za kontakt s</w:t>
      </w:r>
      <w:r w:rsidR="00882644">
        <w:rPr>
          <w:rFonts w:eastAsia="Times New Roman"/>
          <w:sz w:val="22"/>
          <w:szCs w:val="22"/>
          <w:lang w:eastAsia="en-US"/>
        </w:rPr>
        <w:t> </w:t>
      </w:r>
      <w:r w:rsidRPr="00BC75A9">
        <w:rPr>
          <w:rFonts w:eastAsia="Times New Roman"/>
          <w:sz w:val="22"/>
          <w:szCs w:val="22"/>
          <w:lang w:eastAsia="en-US"/>
        </w:rPr>
        <w:t xml:space="preserve">osobou, která je za poskytovatele pověřená vedením této praxe </w:t>
      </w:r>
    </w:p>
    <w:p w14:paraId="7B34C597" w14:textId="03A79B5B" w:rsidR="00B756AC" w:rsidRPr="00BC75A9" w:rsidRDefault="00B756AC" w:rsidP="008B4933">
      <w:pPr>
        <w:pStyle w:val="Odstavecseseznamem"/>
        <w:keepLines/>
        <w:numPr>
          <w:ilvl w:val="0"/>
          <w:numId w:val="5"/>
        </w:numPr>
        <w:spacing w:before="60"/>
        <w:ind w:left="709" w:hanging="283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informovat studenta</w:t>
      </w:r>
      <w:r w:rsidR="00243B54" w:rsidRPr="00BC75A9">
        <w:rPr>
          <w:rFonts w:eastAsia="Times New Roman"/>
          <w:sz w:val="22"/>
          <w:szCs w:val="22"/>
          <w:lang w:eastAsia="en-US"/>
        </w:rPr>
        <w:t>/ku</w:t>
      </w:r>
      <w:r w:rsidRPr="00BC75A9">
        <w:rPr>
          <w:rFonts w:eastAsia="Times New Roman"/>
          <w:sz w:val="22"/>
          <w:szCs w:val="22"/>
          <w:lang w:eastAsia="en-US"/>
        </w:rPr>
        <w:t xml:space="preserve"> o očekávaném průběhu odborné praxe a o způsobu zpracování </w:t>
      </w:r>
      <w:r w:rsidR="00F75F52" w:rsidRPr="00BC75A9">
        <w:rPr>
          <w:rFonts w:eastAsia="Times New Roman"/>
          <w:sz w:val="22"/>
          <w:szCs w:val="22"/>
          <w:lang w:eastAsia="en-US"/>
        </w:rPr>
        <w:t xml:space="preserve">písemného výstupu </w:t>
      </w:r>
      <w:r w:rsidRPr="00BC75A9">
        <w:rPr>
          <w:rFonts w:eastAsia="Times New Roman"/>
          <w:sz w:val="22"/>
          <w:szCs w:val="22"/>
          <w:lang w:eastAsia="en-US"/>
        </w:rPr>
        <w:t>z odborné praxe a poskyto</w:t>
      </w:r>
      <w:r w:rsidR="00243B54" w:rsidRPr="00BC75A9">
        <w:rPr>
          <w:rFonts w:eastAsia="Times New Roman"/>
          <w:sz w:val="22"/>
          <w:szCs w:val="22"/>
          <w:lang w:eastAsia="en-US"/>
        </w:rPr>
        <w:t>vat s</w:t>
      </w:r>
      <w:r w:rsidRPr="00BC75A9">
        <w:rPr>
          <w:rFonts w:eastAsia="Times New Roman"/>
          <w:sz w:val="22"/>
          <w:szCs w:val="22"/>
          <w:lang w:eastAsia="en-US"/>
        </w:rPr>
        <w:t>tudentovi</w:t>
      </w:r>
      <w:r w:rsidR="00243B54" w:rsidRPr="00BC75A9">
        <w:rPr>
          <w:rFonts w:eastAsia="Times New Roman"/>
          <w:sz w:val="22"/>
          <w:szCs w:val="22"/>
          <w:lang w:eastAsia="en-US"/>
        </w:rPr>
        <w:t>/ce</w:t>
      </w:r>
      <w:r w:rsidRPr="00BC75A9">
        <w:rPr>
          <w:rFonts w:eastAsia="Times New Roman"/>
          <w:sz w:val="22"/>
          <w:szCs w:val="22"/>
          <w:lang w:eastAsia="en-US"/>
        </w:rPr>
        <w:t xml:space="preserve"> </w:t>
      </w:r>
      <w:r w:rsidR="00243B54" w:rsidRPr="00BC75A9">
        <w:rPr>
          <w:rFonts w:eastAsia="Times New Roman"/>
          <w:sz w:val="22"/>
          <w:szCs w:val="22"/>
          <w:lang w:eastAsia="en-US"/>
        </w:rPr>
        <w:t xml:space="preserve">průběžnou </w:t>
      </w:r>
      <w:r w:rsidRPr="00BC75A9">
        <w:rPr>
          <w:rFonts w:eastAsia="Times New Roman"/>
          <w:sz w:val="22"/>
          <w:szCs w:val="22"/>
          <w:lang w:eastAsia="en-US"/>
        </w:rPr>
        <w:t>po</w:t>
      </w:r>
      <w:r w:rsidR="00243B54" w:rsidRPr="00BC75A9">
        <w:rPr>
          <w:rFonts w:eastAsia="Times New Roman"/>
          <w:sz w:val="22"/>
          <w:szCs w:val="22"/>
          <w:lang w:eastAsia="en-US"/>
        </w:rPr>
        <w:t>dporu při plnění cílů odborné praxe</w:t>
      </w:r>
      <w:r w:rsidRPr="00BC75A9">
        <w:rPr>
          <w:rFonts w:eastAsia="Times New Roman"/>
          <w:sz w:val="22"/>
          <w:szCs w:val="22"/>
          <w:lang w:eastAsia="en-US"/>
        </w:rPr>
        <w:t>,</w:t>
      </w:r>
    </w:p>
    <w:p w14:paraId="33CC284D" w14:textId="48872896" w:rsidR="00B756AC" w:rsidRPr="00BC75A9" w:rsidRDefault="00B756AC" w:rsidP="00243B54">
      <w:pPr>
        <w:pStyle w:val="Odstavecseseznamem"/>
        <w:keepLines/>
        <w:numPr>
          <w:ilvl w:val="0"/>
          <w:numId w:val="5"/>
        </w:numPr>
        <w:spacing w:before="60"/>
        <w:ind w:left="709" w:hanging="283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poučit studenta o dodržování pracovní doby</w:t>
      </w:r>
      <w:r w:rsidR="00243B54" w:rsidRPr="00BC75A9">
        <w:rPr>
          <w:rFonts w:eastAsia="Times New Roman"/>
          <w:sz w:val="22"/>
          <w:szCs w:val="22"/>
          <w:lang w:eastAsia="en-US"/>
        </w:rPr>
        <w:t xml:space="preserve"> a úkolů zadaných</w:t>
      </w:r>
      <w:r w:rsidRPr="00BC75A9">
        <w:rPr>
          <w:rFonts w:eastAsia="Times New Roman"/>
          <w:sz w:val="22"/>
          <w:szCs w:val="22"/>
          <w:lang w:eastAsia="en-US"/>
        </w:rPr>
        <w:t xml:space="preserve"> </w:t>
      </w:r>
      <w:r w:rsidR="00243B54" w:rsidRPr="00BC75A9">
        <w:rPr>
          <w:rFonts w:eastAsia="Times New Roman"/>
          <w:sz w:val="22"/>
          <w:szCs w:val="22"/>
          <w:lang w:eastAsia="en-US"/>
        </w:rPr>
        <w:t xml:space="preserve">odborným </w:t>
      </w:r>
      <w:r w:rsidRPr="00BC75A9">
        <w:rPr>
          <w:rFonts w:eastAsia="Times New Roman"/>
          <w:sz w:val="22"/>
          <w:szCs w:val="22"/>
          <w:lang w:eastAsia="en-US"/>
        </w:rPr>
        <w:t xml:space="preserve">vedoucím praxe </w:t>
      </w:r>
      <w:r w:rsidRPr="00BC75A9">
        <w:rPr>
          <w:rFonts w:eastAsia="Times New Roman"/>
          <w:sz w:val="22"/>
          <w:szCs w:val="22"/>
          <w:lang w:eastAsia="en-US"/>
        </w:rPr>
        <w:br/>
        <w:t xml:space="preserve">u </w:t>
      </w:r>
      <w:r w:rsidRPr="00BC75A9">
        <w:rPr>
          <w:rFonts w:eastAsia="Times New Roman"/>
          <w:bCs/>
          <w:sz w:val="22"/>
          <w:szCs w:val="22"/>
          <w:lang w:eastAsia="en-US"/>
        </w:rPr>
        <w:t xml:space="preserve">poskytovatele </w:t>
      </w:r>
      <w:r w:rsidRPr="00BC75A9">
        <w:rPr>
          <w:rFonts w:eastAsia="Times New Roman"/>
          <w:sz w:val="22"/>
          <w:szCs w:val="22"/>
          <w:lang w:eastAsia="en-US"/>
        </w:rPr>
        <w:t>a o případném plnění určených pracovních úkolů,</w:t>
      </w:r>
    </w:p>
    <w:p w14:paraId="4E765D45" w14:textId="45BA270B" w:rsidR="00B756AC" w:rsidRPr="00BC75A9" w:rsidRDefault="00B756AC" w:rsidP="002C2676">
      <w:pPr>
        <w:pStyle w:val="Odstavecseseznamem"/>
        <w:keepLines/>
        <w:numPr>
          <w:ilvl w:val="0"/>
          <w:numId w:val="5"/>
        </w:numPr>
        <w:spacing w:before="60"/>
        <w:ind w:left="709" w:hanging="283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 xml:space="preserve">poučit studenta o </w:t>
      </w:r>
      <w:r w:rsidR="00243B54" w:rsidRPr="00BC75A9">
        <w:rPr>
          <w:rFonts w:eastAsia="Times New Roman"/>
          <w:sz w:val="22"/>
          <w:szCs w:val="22"/>
          <w:lang w:eastAsia="en-US"/>
        </w:rPr>
        <w:t>nutnosti seznámení s vnitřními předpisy Poskytovatele praxe a jejich dodržování v průběhu praxe</w:t>
      </w:r>
      <w:r w:rsidR="00B5060D" w:rsidRPr="00BC75A9">
        <w:rPr>
          <w:rFonts w:eastAsia="Times New Roman"/>
          <w:sz w:val="22"/>
          <w:szCs w:val="22"/>
          <w:lang w:eastAsia="en-US"/>
        </w:rPr>
        <w:t>.</w:t>
      </w:r>
    </w:p>
    <w:p w14:paraId="2DE4F410" w14:textId="77777777" w:rsidR="00B756AC" w:rsidRPr="00BC75A9" w:rsidRDefault="00B756AC" w:rsidP="00B756AC">
      <w:pPr>
        <w:keepLines/>
        <w:tabs>
          <w:tab w:val="left" w:pos="360"/>
        </w:tabs>
        <w:spacing w:before="120"/>
        <w:ind w:left="357" w:hanging="357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 xml:space="preserve">2) </w:t>
      </w:r>
      <w:r w:rsidRPr="00BC75A9">
        <w:rPr>
          <w:rFonts w:eastAsia="Times New Roman"/>
          <w:sz w:val="22"/>
          <w:szCs w:val="22"/>
          <w:lang w:eastAsia="en-US"/>
        </w:rPr>
        <w:tab/>
      </w:r>
      <w:r w:rsidRPr="00BC75A9">
        <w:rPr>
          <w:rFonts w:eastAsia="Times New Roman"/>
          <w:bCs/>
          <w:sz w:val="22"/>
          <w:szCs w:val="22"/>
          <w:lang w:eastAsia="en-US"/>
        </w:rPr>
        <w:t>Poskytovatel</w:t>
      </w:r>
      <w:r w:rsidRPr="00BC75A9">
        <w:rPr>
          <w:rFonts w:eastAsia="Times New Roman"/>
          <w:sz w:val="22"/>
          <w:szCs w:val="22"/>
          <w:lang w:eastAsia="en-US"/>
        </w:rPr>
        <w:t xml:space="preserve"> se zavazuje:</w:t>
      </w:r>
    </w:p>
    <w:p w14:paraId="219F23ED" w14:textId="77777777" w:rsidR="00F75F52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lastRenderedPageBreak/>
        <w:t>umožnit na svých pracovištích výkon odborné praxe studenta, seznámit studenta s pracovní činností a s metodami práce,</w:t>
      </w:r>
    </w:p>
    <w:p w14:paraId="4DC0C88F" w14:textId="551BABEA" w:rsidR="00B756AC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 xml:space="preserve">poskytnout studentovi informace a materiál ke zpracování </w:t>
      </w:r>
      <w:r w:rsidR="00243B54" w:rsidRPr="00BC75A9">
        <w:rPr>
          <w:sz w:val="22"/>
          <w:szCs w:val="22"/>
          <w:lang w:eastAsia="en-US"/>
        </w:rPr>
        <w:t xml:space="preserve">výstupů </w:t>
      </w:r>
      <w:r w:rsidRPr="00BC75A9">
        <w:rPr>
          <w:sz w:val="22"/>
          <w:szCs w:val="22"/>
          <w:lang w:eastAsia="en-US"/>
        </w:rPr>
        <w:t>z odborné praxe,</w:t>
      </w:r>
    </w:p>
    <w:p w14:paraId="77DAED50" w14:textId="77777777" w:rsidR="00B756AC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 xml:space="preserve">vymezit studentovi pracovní činnosti a určit konzultanta – vedoucího odborné praxe, </w:t>
      </w:r>
      <w:r w:rsidRPr="00BC75A9">
        <w:rPr>
          <w:sz w:val="22"/>
          <w:szCs w:val="22"/>
          <w:lang w:eastAsia="en-US"/>
        </w:rPr>
        <w:br/>
        <w:t xml:space="preserve">tj. zkušeného zaměstnance </w:t>
      </w:r>
      <w:r w:rsidRPr="00BC75A9">
        <w:rPr>
          <w:bCs/>
          <w:sz w:val="22"/>
          <w:szCs w:val="22"/>
          <w:lang w:eastAsia="en-US"/>
        </w:rPr>
        <w:t>poskytovatele</w:t>
      </w:r>
      <w:r w:rsidRPr="00BC75A9">
        <w:rPr>
          <w:sz w:val="22"/>
          <w:szCs w:val="22"/>
          <w:lang w:eastAsia="en-US"/>
        </w:rPr>
        <w:t>, který bude zodpovídat za kvalitní průběh odborné praxe studenta a bude ji řídit, kontrolovat a poskytovat potřebné informace,</w:t>
      </w:r>
    </w:p>
    <w:p w14:paraId="24CF0E53" w14:textId="44976E41" w:rsidR="00B756AC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>provést opatření k zajištění bezpečnosti a ochrany zdraví při práci a seznámit studenta před zahájením odborné praxe s konkrétními předpisy</w:t>
      </w:r>
      <w:r w:rsidR="00B5060D" w:rsidRPr="00BC75A9">
        <w:rPr>
          <w:sz w:val="22"/>
          <w:szCs w:val="22"/>
          <w:lang w:eastAsia="en-US"/>
        </w:rPr>
        <w:t xml:space="preserve"> vč. zachování mlčenlivosti a ochrany osobních údajů</w:t>
      </w:r>
      <w:r w:rsidRPr="00BC75A9">
        <w:rPr>
          <w:sz w:val="22"/>
          <w:szCs w:val="22"/>
          <w:lang w:eastAsia="en-US"/>
        </w:rPr>
        <w:t>, které je třeba při jejím průběhu dodržovat,</w:t>
      </w:r>
    </w:p>
    <w:p w14:paraId="677443B9" w14:textId="6A19D451" w:rsidR="00B756AC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 xml:space="preserve">ohlásit studijnímu oddělení </w:t>
      </w:r>
      <w:r w:rsidR="00B5060D" w:rsidRPr="00BC75A9">
        <w:rPr>
          <w:sz w:val="22"/>
          <w:szCs w:val="22"/>
          <w:lang w:eastAsia="en-US"/>
        </w:rPr>
        <w:t>nebo zástupci vysílající vysoké školy</w:t>
      </w:r>
      <w:r w:rsidRPr="00BC75A9">
        <w:rPr>
          <w:sz w:val="22"/>
          <w:szCs w:val="22"/>
          <w:lang w:eastAsia="en-US"/>
        </w:rPr>
        <w:t xml:space="preserve"> bez zbytečného odkladu případný úraz studenta</w:t>
      </w:r>
      <w:r w:rsidR="002C2676" w:rsidRPr="00BC75A9">
        <w:rPr>
          <w:sz w:val="22"/>
          <w:szCs w:val="22"/>
          <w:lang w:eastAsia="en-US"/>
        </w:rPr>
        <w:t>/ky</w:t>
      </w:r>
      <w:r w:rsidRPr="00BC75A9">
        <w:rPr>
          <w:sz w:val="22"/>
          <w:szCs w:val="22"/>
          <w:lang w:eastAsia="en-US"/>
        </w:rPr>
        <w:t xml:space="preserve">, aby </w:t>
      </w:r>
      <w:r w:rsidR="00B5060D" w:rsidRPr="00BC75A9">
        <w:rPr>
          <w:sz w:val="22"/>
          <w:szCs w:val="22"/>
          <w:lang w:eastAsia="en-US"/>
        </w:rPr>
        <w:t>vysílající vysoká škola</w:t>
      </w:r>
      <w:r w:rsidRPr="00BC75A9">
        <w:rPr>
          <w:sz w:val="22"/>
          <w:szCs w:val="22"/>
          <w:lang w:eastAsia="en-US"/>
        </w:rPr>
        <w:t xml:space="preserve"> mohla splnit ohlašovací povinnost a povinnost odeslat záznam o úrazu,</w:t>
      </w:r>
    </w:p>
    <w:p w14:paraId="7256FF53" w14:textId="77777777" w:rsidR="00B756AC" w:rsidRPr="00BC75A9" w:rsidRDefault="00B756AC" w:rsidP="00F75F52">
      <w:pPr>
        <w:pStyle w:val="Odstavecseseznamem"/>
        <w:numPr>
          <w:ilvl w:val="0"/>
          <w:numId w:val="9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>vytvořit studentovi k výkonu odborné praxe potřebné pracovní prostředí a popř. poskytnout pomůcky nutné k realizaci odborné praxe.</w:t>
      </w:r>
    </w:p>
    <w:p w14:paraId="0E8DFB4E" w14:textId="1445906C" w:rsidR="00B756AC" w:rsidRPr="00BC75A9" w:rsidRDefault="00B756AC" w:rsidP="00B756AC">
      <w:pPr>
        <w:keepLines/>
        <w:spacing w:before="120"/>
        <w:ind w:left="360" w:hanging="36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3)</w:t>
      </w:r>
      <w:r w:rsidRPr="00BC75A9">
        <w:rPr>
          <w:rFonts w:eastAsia="Times New Roman"/>
          <w:sz w:val="22"/>
          <w:szCs w:val="22"/>
          <w:lang w:eastAsia="en-US"/>
        </w:rPr>
        <w:tab/>
        <w:t>Student</w:t>
      </w:r>
      <w:r w:rsidR="00B5060D" w:rsidRPr="00BC75A9">
        <w:rPr>
          <w:rFonts w:eastAsia="Times New Roman"/>
          <w:sz w:val="22"/>
          <w:szCs w:val="22"/>
          <w:lang w:eastAsia="en-US"/>
        </w:rPr>
        <w:t>/ka</w:t>
      </w:r>
      <w:r w:rsidRPr="00BC75A9">
        <w:rPr>
          <w:rFonts w:eastAsia="Times New Roman"/>
          <w:sz w:val="22"/>
          <w:szCs w:val="22"/>
          <w:lang w:eastAsia="en-US"/>
        </w:rPr>
        <w:t xml:space="preserve"> se zavazuje:</w:t>
      </w:r>
    </w:p>
    <w:p w14:paraId="7C119C48" w14:textId="7BF32633" w:rsidR="00B5060D" w:rsidRPr="00BC75A9" w:rsidRDefault="00B5060D" w:rsidP="002C2676">
      <w:pPr>
        <w:pStyle w:val="Odstavecseseznamem"/>
        <w:numPr>
          <w:ilvl w:val="0"/>
          <w:numId w:val="10"/>
        </w:numPr>
        <w:rPr>
          <w:sz w:val="22"/>
          <w:szCs w:val="22"/>
          <w:lang w:eastAsia="en-US"/>
        </w:rPr>
      </w:pPr>
      <w:r w:rsidRPr="00BC75A9">
        <w:rPr>
          <w:sz w:val="22"/>
          <w:szCs w:val="22"/>
          <w:lang w:eastAsia="en-US"/>
        </w:rPr>
        <w:t>přicházet na praxi připraven/a</w:t>
      </w:r>
      <w:r w:rsidR="007F3FEC" w:rsidRPr="00BC75A9">
        <w:rPr>
          <w:sz w:val="22"/>
          <w:szCs w:val="22"/>
          <w:lang w:eastAsia="en-US"/>
        </w:rPr>
        <w:t>, včas dle dohody s vedoucí/m odborné praxe</w:t>
      </w:r>
      <w:r w:rsidR="002C2676" w:rsidRPr="00BC75A9">
        <w:rPr>
          <w:sz w:val="22"/>
          <w:szCs w:val="22"/>
          <w:lang w:eastAsia="en-US"/>
        </w:rPr>
        <w:t>,</w:t>
      </w:r>
    </w:p>
    <w:p w14:paraId="06ACD7F1" w14:textId="274AAABC" w:rsidR="00B5060D" w:rsidRPr="00BC75A9" w:rsidRDefault="00B5060D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vykonávat odbornou praxi svědomitě a přiměřeně iniciativně. Při výkonu praxe pak sledovat cíl a účel odborné praxe,</w:t>
      </w:r>
    </w:p>
    <w:p w14:paraId="77EEA564" w14:textId="17927688" w:rsidR="00B756AC" w:rsidRPr="00BC75A9" w:rsidRDefault="00B756AC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řídit se pokyny vedoucí</w:t>
      </w:r>
      <w:r w:rsidR="00B5060D" w:rsidRPr="00BC75A9">
        <w:rPr>
          <w:rFonts w:eastAsia="Times New Roman"/>
          <w:sz w:val="22"/>
          <w:szCs w:val="22"/>
          <w:lang w:eastAsia="en-US"/>
        </w:rPr>
        <w:t>/</w:t>
      </w:r>
      <w:r w:rsidRPr="00BC75A9">
        <w:rPr>
          <w:rFonts w:eastAsia="Times New Roman"/>
          <w:sz w:val="22"/>
          <w:szCs w:val="22"/>
          <w:lang w:eastAsia="en-US"/>
        </w:rPr>
        <w:t xml:space="preserve">ho odborné praxe a pokyny </w:t>
      </w:r>
      <w:r w:rsidR="00B5060D" w:rsidRPr="00BC75A9">
        <w:rPr>
          <w:rFonts w:eastAsia="Times New Roman"/>
          <w:sz w:val="22"/>
          <w:szCs w:val="22"/>
          <w:lang w:eastAsia="en-US"/>
        </w:rPr>
        <w:t>vyučujícího Odborné praxe</w:t>
      </w:r>
      <w:r w:rsidRPr="00BC75A9">
        <w:rPr>
          <w:rFonts w:eastAsia="Times New Roman"/>
          <w:sz w:val="22"/>
          <w:szCs w:val="22"/>
          <w:lang w:eastAsia="en-US"/>
        </w:rPr>
        <w:t>,</w:t>
      </w:r>
    </w:p>
    <w:p w14:paraId="194BE72A" w14:textId="140D5841" w:rsidR="00B756AC" w:rsidRPr="00BC75A9" w:rsidRDefault="00B756AC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dodržovat veškeré předpisy týkající se bezpečnosti a ochrany zdraví při práci a dalšími předpisy, se kterými byl před zahájením praxe či v jejím průběhu seznámen,</w:t>
      </w:r>
    </w:p>
    <w:p w14:paraId="0FEFF739" w14:textId="7351621A" w:rsidR="00B756AC" w:rsidRPr="00BC75A9" w:rsidRDefault="00B756AC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 xml:space="preserve">zachovávat mlčenlivost a chránit data poskytovatele v rozsahu, v jakém byl poskytovatelem upozorněn dle písm. </w:t>
      </w:r>
      <w:r w:rsidR="00B5060D" w:rsidRPr="00BC75A9">
        <w:rPr>
          <w:rFonts w:eastAsia="Times New Roman"/>
          <w:sz w:val="22"/>
          <w:szCs w:val="22"/>
          <w:lang w:eastAsia="en-US"/>
        </w:rPr>
        <w:t>d</w:t>
      </w:r>
      <w:r w:rsidRPr="00BC75A9">
        <w:rPr>
          <w:rFonts w:eastAsia="Times New Roman"/>
          <w:sz w:val="22"/>
          <w:szCs w:val="22"/>
          <w:lang w:eastAsia="en-US"/>
        </w:rPr>
        <w:t>) předchozího odstavce,</w:t>
      </w:r>
    </w:p>
    <w:p w14:paraId="118951CE" w14:textId="0DD98F3C" w:rsidR="00B756AC" w:rsidRPr="00BC75A9" w:rsidRDefault="00B756AC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počínat si tak, aby svým jednáním nezpůsobil újmu na životě, zdraví či majetku poskytovatele, jeho zaměstnanců nebo třetích osob.</w:t>
      </w:r>
    </w:p>
    <w:p w14:paraId="5C1410C5" w14:textId="3F33AEFE" w:rsidR="00B756AC" w:rsidRPr="00BC75A9" w:rsidRDefault="00817866" w:rsidP="002C2676">
      <w:pPr>
        <w:pStyle w:val="Odstavecseseznamem"/>
        <w:keepLines/>
        <w:numPr>
          <w:ilvl w:val="0"/>
          <w:numId w:val="10"/>
        </w:numPr>
        <w:spacing w:before="120"/>
        <w:jc w:val="both"/>
        <w:rPr>
          <w:rFonts w:eastAsia="Times New Roman"/>
          <w:sz w:val="22"/>
          <w:szCs w:val="22"/>
          <w:lang w:eastAsia="en-US"/>
        </w:rPr>
      </w:pPr>
      <w:r w:rsidRPr="00BC75A9">
        <w:rPr>
          <w:rFonts w:eastAsia="Times New Roman"/>
          <w:sz w:val="22"/>
          <w:szCs w:val="22"/>
          <w:lang w:eastAsia="en-US"/>
        </w:rPr>
        <w:t>o</w:t>
      </w:r>
      <w:r w:rsidR="00B756AC" w:rsidRPr="00BC75A9">
        <w:rPr>
          <w:rFonts w:eastAsia="Times New Roman"/>
          <w:sz w:val="22"/>
          <w:szCs w:val="22"/>
          <w:lang w:eastAsia="en-US"/>
        </w:rPr>
        <w:t>dpovědnost za škodu vzniklou během odborné praxe upravují příslušné právní předpisy.</w:t>
      </w:r>
    </w:p>
    <w:p w14:paraId="6951F58E" w14:textId="77777777" w:rsidR="00B756AC" w:rsidRPr="00BC75A9" w:rsidRDefault="00B756AC" w:rsidP="00B756AC">
      <w:pPr>
        <w:jc w:val="center"/>
        <w:rPr>
          <w:b/>
          <w:bCs/>
          <w:sz w:val="22"/>
          <w:szCs w:val="22"/>
        </w:rPr>
      </w:pPr>
    </w:p>
    <w:p w14:paraId="4B848755" w14:textId="12D7ED62" w:rsidR="00564682" w:rsidRPr="00BC75A9" w:rsidRDefault="00B756AC" w:rsidP="00564682">
      <w:pPr>
        <w:jc w:val="center"/>
        <w:rPr>
          <w:b/>
          <w:bCs/>
          <w:sz w:val="22"/>
          <w:szCs w:val="22"/>
        </w:rPr>
      </w:pPr>
      <w:r w:rsidRPr="00BC75A9">
        <w:rPr>
          <w:b/>
          <w:bCs/>
          <w:sz w:val="22"/>
          <w:szCs w:val="22"/>
        </w:rPr>
        <w:t xml:space="preserve">III. </w:t>
      </w:r>
      <w:r w:rsidR="00564682" w:rsidRPr="00BC75A9">
        <w:rPr>
          <w:b/>
          <w:bCs/>
          <w:sz w:val="22"/>
          <w:szCs w:val="22"/>
        </w:rPr>
        <w:t>Závěrečná ustanovení</w:t>
      </w:r>
    </w:p>
    <w:p w14:paraId="1CCB0E25" w14:textId="77777777" w:rsidR="00F75F52" w:rsidRPr="00BC75A9" w:rsidRDefault="00F75F52" w:rsidP="00F75F52">
      <w:pPr>
        <w:keepLines/>
        <w:spacing w:before="120"/>
        <w:rPr>
          <w:sz w:val="22"/>
          <w:szCs w:val="22"/>
        </w:rPr>
      </w:pPr>
      <w:r w:rsidRPr="00BC75A9">
        <w:rPr>
          <w:sz w:val="22"/>
          <w:szCs w:val="22"/>
        </w:rPr>
        <w:t>1. Smluvní strany se dohodly, že tato smlouva zaniká:</w:t>
      </w:r>
    </w:p>
    <w:p w14:paraId="34EA6660" w14:textId="77777777" w:rsidR="00F75F52" w:rsidRPr="00BC75A9" w:rsidRDefault="00F75F52" w:rsidP="002C2676">
      <w:pPr>
        <w:pStyle w:val="Bezmezer"/>
        <w:keepLines/>
        <w:numPr>
          <w:ilvl w:val="0"/>
          <w:numId w:val="11"/>
        </w:numPr>
        <w:spacing w:before="60" w:after="0"/>
        <w:ind w:left="709" w:hanging="425"/>
      </w:pPr>
      <w:r w:rsidRPr="00BC75A9">
        <w:t>uplynutím sjednané doby trvání odborné praxe,</w:t>
      </w:r>
    </w:p>
    <w:p w14:paraId="1F664EEA" w14:textId="77777777" w:rsidR="00F75F52" w:rsidRPr="00BC75A9" w:rsidRDefault="00F75F52" w:rsidP="002C2676">
      <w:pPr>
        <w:pStyle w:val="Bezmezer"/>
        <w:keepLines/>
        <w:numPr>
          <w:ilvl w:val="0"/>
          <w:numId w:val="11"/>
        </w:numPr>
        <w:spacing w:before="60" w:after="0"/>
        <w:ind w:left="709" w:hanging="425"/>
      </w:pPr>
      <w:r w:rsidRPr="00BC75A9">
        <w:t>písemnou dohodou všech smluvních stran,</w:t>
      </w:r>
    </w:p>
    <w:p w14:paraId="32EE18E9" w14:textId="0595A043" w:rsidR="00F75F52" w:rsidRPr="00BC75A9" w:rsidRDefault="00F75F52" w:rsidP="002C2676">
      <w:pPr>
        <w:pStyle w:val="Bezmezer"/>
        <w:keepLines/>
        <w:numPr>
          <w:ilvl w:val="0"/>
          <w:numId w:val="11"/>
        </w:numPr>
        <w:spacing w:before="60" w:after="0"/>
        <w:ind w:left="709" w:hanging="425"/>
      </w:pPr>
      <w:r w:rsidRPr="00BC75A9">
        <w:t>písemnou výpovědí kteroukoliv ze smluvních stran, a to i bez uvedení důvodu, přičemž výpověď</w:t>
      </w:r>
      <w:r w:rsidR="00817866" w:rsidRPr="00BC75A9">
        <w:t xml:space="preserve"> </w:t>
      </w:r>
      <w:r w:rsidRPr="00BC75A9">
        <w:t>musí být doručena ostatním smluvním stranám. Výpovědní lhůta činí 7 dnů a její plnění počíná prvním dnem po doručení výpovědi poslední dotčené smluvní straně.</w:t>
      </w:r>
    </w:p>
    <w:p w14:paraId="575A4CAB" w14:textId="680D8D96" w:rsidR="00D11206" w:rsidRPr="00BC75A9" w:rsidRDefault="00F75F52" w:rsidP="00D11206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 xml:space="preserve">2. </w:t>
      </w:r>
      <w:r w:rsidR="00D11206" w:rsidRPr="00BC75A9">
        <w:rPr>
          <w:sz w:val="22"/>
          <w:szCs w:val="22"/>
        </w:rPr>
        <w:t xml:space="preserve">Tato dohoda je vyhotovena ve </w:t>
      </w:r>
      <w:r w:rsidR="00564682" w:rsidRPr="00BC75A9">
        <w:rPr>
          <w:sz w:val="22"/>
          <w:szCs w:val="22"/>
        </w:rPr>
        <w:t>třech</w:t>
      </w:r>
      <w:r w:rsidR="00D11206" w:rsidRPr="00BC75A9">
        <w:rPr>
          <w:sz w:val="22"/>
          <w:szCs w:val="22"/>
        </w:rPr>
        <w:t xml:space="preserve"> stejnopisech, každý s platností originálu. Jeden stejnopis obdrží poskytovatel praxe</w:t>
      </w:r>
      <w:r w:rsidR="00564682" w:rsidRPr="00BC75A9">
        <w:rPr>
          <w:sz w:val="22"/>
          <w:szCs w:val="22"/>
        </w:rPr>
        <w:t xml:space="preserve">, </w:t>
      </w:r>
      <w:r w:rsidR="00D11206" w:rsidRPr="00BC75A9">
        <w:rPr>
          <w:sz w:val="22"/>
          <w:szCs w:val="22"/>
        </w:rPr>
        <w:t xml:space="preserve">jeden stejnopis obdrží </w:t>
      </w:r>
      <w:r w:rsidRPr="00BC75A9">
        <w:rPr>
          <w:sz w:val="22"/>
          <w:szCs w:val="22"/>
        </w:rPr>
        <w:t xml:space="preserve">vysílající vysoká škola </w:t>
      </w:r>
      <w:r w:rsidR="00564682" w:rsidRPr="00BC75A9">
        <w:rPr>
          <w:sz w:val="22"/>
          <w:szCs w:val="22"/>
        </w:rPr>
        <w:t>a jeden stejnopis obdrží student/ka.</w:t>
      </w:r>
    </w:p>
    <w:p w14:paraId="30876316" w14:textId="1AD2E57F" w:rsidR="00F75F52" w:rsidRPr="00BC75A9" w:rsidRDefault="00F75F52" w:rsidP="00D11206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>3. Smluvní strany svým podpisem</w:t>
      </w:r>
      <w:r w:rsidR="002C2676" w:rsidRPr="00BC75A9">
        <w:rPr>
          <w:sz w:val="22"/>
          <w:szCs w:val="22"/>
        </w:rPr>
        <w:t xml:space="preserve"> </w:t>
      </w:r>
      <w:r w:rsidRPr="00BC75A9">
        <w:rPr>
          <w:sz w:val="22"/>
          <w:szCs w:val="22"/>
        </w:rPr>
        <w:t>stvrzují, že porozuměly ustanovením smlouvy a podpis smlouvy je projevem jejich svobodné vůle.</w:t>
      </w:r>
    </w:p>
    <w:p w14:paraId="3E3C1177" w14:textId="77777777" w:rsidR="00D11206" w:rsidRPr="00BC75A9" w:rsidRDefault="00D11206" w:rsidP="00D11206">
      <w:pPr>
        <w:jc w:val="both"/>
        <w:rPr>
          <w:sz w:val="22"/>
          <w:szCs w:val="22"/>
        </w:rPr>
      </w:pPr>
    </w:p>
    <w:p w14:paraId="31FEB13E" w14:textId="25058CE9" w:rsidR="00F75F52" w:rsidRPr="00BC75A9" w:rsidRDefault="00D11206" w:rsidP="00F75F52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>V </w:t>
      </w:r>
      <w:sdt>
        <w:sdtPr>
          <w:rPr>
            <w:sz w:val="22"/>
            <w:szCs w:val="22"/>
          </w:rPr>
          <w:alias w:val="místo"/>
          <w:tag w:val="místo"/>
          <w:id w:val="-366984593"/>
          <w:lock w:val="sdtLocked"/>
          <w:placeholder>
            <w:docPart w:val="3B56BE3D3938402FBC95CC5197385CE5"/>
          </w:placeholder>
          <w:text/>
        </w:sdtPr>
        <w:sdtEndPr/>
        <w:sdtContent>
          <w:permStart w:id="1417240437" w:edGrp="everyone"/>
          <w:r w:rsidR="00053997" w:rsidRPr="00BC75A9">
            <w:rPr>
              <w:sz w:val="22"/>
              <w:szCs w:val="22"/>
            </w:rPr>
            <w:t>……………………</w:t>
          </w:r>
        </w:sdtContent>
      </w:sdt>
      <w:r w:rsidR="00053997">
        <w:rPr>
          <w:sz w:val="22"/>
          <w:szCs w:val="22"/>
        </w:rPr>
        <w:t xml:space="preserve"> </w:t>
      </w:r>
      <w:permEnd w:id="1417240437"/>
      <w:sdt>
        <w:sdtPr>
          <w:rPr>
            <w:sz w:val="22"/>
            <w:szCs w:val="22"/>
          </w:rPr>
          <w:id w:val="-1414546909"/>
          <w:placeholder>
            <w:docPart w:val="DefaultPlaceholder_-1854013440"/>
          </w:placeholder>
          <w:text/>
        </w:sdtPr>
        <w:sdtEndPr/>
        <w:sdtContent>
          <w:r w:rsidR="00AF51EC">
            <w:rPr>
              <w:sz w:val="22"/>
              <w:szCs w:val="22"/>
            </w:rPr>
            <w:t xml:space="preserve"> </w:t>
          </w:r>
        </w:sdtContent>
      </w:sdt>
      <w:r w:rsidRPr="00BC75A9">
        <w:rPr>
          <w:sz w:val="22"/>
          <w:szCs w:val="22"/>
        </w:rPr>
        <w:t xml:space="preserve"> dne </w:t>
      </w:r>
      <w:r w:rsidR="005F2152">
        <w:rPr>
          <w:sz w:val="22"/>
          <w:szCs w:val="22"/>
        </w:rPr>
        <w:t xml:space="preserve"> </w:t>
      </w:r>
      <w:permStart w:id="658335214" w:edGrp="everyone"/>
      <w:sdt>
        <w:sdtPr>
          <w:rPr>
            <w:i/>
            <w:sz w:val="22"/>
            <w:szCs w:val="22"/>
          </w:rPr>
          <w:alias w:val="Vyber datum"/>
          <w:tag w:val="Vyber datum"/>
          <w:id w:val="-1690822241"/>
          <w:lock w:val="sdtLocked"/>
          <w:placeholder>
            <w:docPart w:val="DefaultPlaceholder_-1854013438"/>
          </w:placeholder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053997">
            <w:rPr>
              <w:i/>
              <w:sz w:val="22"/>
              <w:szCs w:val="22"/>
            </w:rPr>
            <w:t>vyber datum</w:t>
          </w:r>
        </w:sdtContent>
      </w:sdt>
      <w:permEnd w:id="658335214"/>
      <w:r w:rsidR="00F75F52" w:rsidRPr="00BC75A9">
        <w:rPr>
          <w:sz w:val="22"/>
          <w:szCs w:val="22"/>
        </w:rPr>
        <w:tab/>
      </w:r>
      <w:r w:rsidR="00817866" w:rsidRPr="00BC75A9">
        <w:rPr>
          <w:sz w:val="22"/>
          <w:szCs w:val="22"/>
        </w:rPr>
        <w:tab/>
      </w:r>
      <w:r w:rsidR="00F75F52" w:rsidRPr="00BC75A9">
        <w:rPr>
          <w:sz w:val="22"/>
          <w:szCs w:val="22"/>
        </w:rPr>
        <w:t>V</w:t>
      </w:r>
      <w:permStart w:id="947668690" w:edGrp="everyone"/>
      <w:r w:rsidR="00F75F52" w:rsidRPr="00BC75A9">
        <w:rPr>
          <w:sz w:val="22"/>
          <w:szCs w:val="22"/>
        </w:rPr>
        <w:t> </w:t>
      </w:r>
      <w:sdt>
        <w:sdtPr>
          <w:rPr>
            <w:sz w:val="22"/>
            <w:szCs w:val="22"/>
          </w:rPr>
          <w:alias w:val="místo"/>
          <w:tag w:val="místo"/>
          <w:id w:val="1861540363"/>
          <w:lock w:val="sdtLocked"/>
          <w:placeholder>
            <w:docPart w:val="DefaultPlaceholder_-1854013440"/>
          </w:placeholder>
          <w:text/>
        </w:sdtPr>
        <w:sdtEndPr/>
        <w:sdtContent>
          <w:r w:rsidR="00F75F52" w:rsidRPr="00BC75A9">
            <w:rPr>
              <w:sz w:val="22"/>
              <w:szCs w:val="22"/>
            </w:rPr>
            <w:t>……………………</w:t>
          </w:r>
        </w:sdtContent>
      </w:sdt>
      <w:permEnd w:id="947668690"/>
      <w:r w:rsidR="00F75F52" w:rsidRPr="00BC75A9">
        <w:rPr>
          <w:sz w:val="22"/>
          <w:szCs w:val="22"/>
        </w:rPr>
        <w:t xml:space="preserve"> dne</w:t>
      </w:r>
      <w:r w:rsidR="005F2152">
        <w:rPr>
          <w:sz w:val="22"/>
          <w:szCs w:val="22"/>
        </w:rPr>
        <w:t xml:space="preserve"> </w:t>
      </w:r>
      <w:r w:rsidR="00F75F52" w:rsidRPr="00BC75A9">
        <w:rPr>
          <w:sz w:val="22"/>
          <w:szCs w:val="22"/>
        </w:rPr>
        <w:t xml:space="preserve"> </w:t>
      </w:r>
      <w:sdt>
        <w:sdtPr>
          <w:rPr>
            <w:i/>
            <w:sz w:val="22"/>
            <w:szCs w:val="22"/>
          </w:rPr>
          <w:alias w:val="Vyber datum"/>
          <w:tag w:val="Vyber datum"/>
          <w:id w:val="-176735422"/>
          <w:lock w:val="sdtLocked"/>
          <w:placeholder>
            <w:docPart w:val="DefaultPlaceholder_-1854013438"/>
          </w:placeholder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permStart w:id="1548618781" w:edGrp="everyone"/>
          <w:r w:rsidR="00053997">
            <w:rPr>
              <w:i/>
              <w:sz w:val="22"/>
              <w:szCs w:val="22"/>
            </w:rPr>
            <w:t>vyber datum</w:t>
          </w:r>
          <w:permEnd w:id="1548618781"/>
        </w:sdtContent>
      </w:sdt>
    </w:p>
    <w:p w14:paraId="67419795" w14:textId="12E27244" w:rsidR="00D11206" w:rsidRPr="00BC75A9" w:rsidRDefault="00D11206" w:rsidP="00D11206">
      <w:pPr>
        <w:jc w:val="both"/>
        <w:rPr>
          <w:sz w:val="22"/>
          <w:szCs w:val="22"/>
        </w:rPr>
      </w:pPr>
    </w:p>
    <w:p w14:paraId="34848617" w14:textId="77777777" w:rsidR="00F75F52" w:rsidRPr="00BC75A9" w:rsidRDefault="00F75F52" w:rsidP="00D11206">
      <w:pPr>
        <w:jc w:val="both"/>
        <w:rPr>
          <w:sz w:val="22"/>
          <w:szCs w:val="22"/>
        </w:rPr>
      </w:pPr>
    </w:p>
    <w:p w14:paraId="5A610D3D" w14:textId="77777777" w:rsidR="00D11206" w:rsidRPr="00BC75A9" w:rsidRDefault="00D11206" w:rsidP="00D11206">
      <w:pPr>
        <w:jc w:val="both"/>
        <w:rPr>
          <w:sz w:val="22"/>
          <w:szCs w:val="22"/>
        </w:rPr>
      </w:pPr>
    </w:p>
    <w:p w14:paraId="405F2112" w14:textId="3FD069CE" w:rsidR="00F75F52" w:rsidRPr="00BC75A9" w:rsidRDefault="00F75F52" w:rsidP="00D11206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>………………………………………………</w:t>
      </w:r>
      <w:r w:rsidR="00817866" w:rsidRPr="00BC75A9">
        <w:rPr>
          <w:sz w:val="22"/>
          <w:szCs w:val="22"/>
        </w:rPr>
        <w:tab/>
      </w:r>
      <w:r w:rsidRPr="00BC75A9">
        <w:rPr>
          <w:sz w:val="22"/>
          <w:szCs w:val="22"/>
        </w:rPr>
        <w:tab/>
        <w:t>…………………………………………</w:t>
      </w:r>
    </w:p>
    <w:p w14:paraId="5845BC65" w14:textId="3977D608" w:rsidR="00D11206" w:rsidRPr="00BC75A9" w:rsidRDefault="00F75F52" w:rsidP="00D11206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>zástupce vysílající vysoké školy</w:t>
      </w:r>
      <w:r w:rsidRPr="00BC75A9">
        <w:rPr>
          <w:sz w:val="22"/>
          <w:szCs w:val="22"/>
        </w:rPr>
        <w:tab/>
      </w:r>
      <w:r w:rsidRPr="00BC75A9">
        <w:rPr>
          <w:sz w:val="22"/>
          <w:szCs w:val="22"/>
        </w:rPr>
        <w:tab/>
      </w:r>
      <w:r w:rsidRPr="00BC75A9">
        <w:rPr>
          <w:sz w:val="22"/>
          <w:szCs w:val="22"/>
        </w:rPr>
        <w:tab/>
      </w:r>
      <w:r w:rsidR="00817866" w:rsidRPr="00BC75A9">
        <w:rPr>
          <w:sz w:val="22"/>
          <w:szCs w:val="22"/>
        </w:rPr>
        <w:tab/>
      </w:r>
      <w:r w:rsidRPr="00BC75A9">
        <w:rPr>
          <w:sz w:val="22"/>
          <w:szCs w:val="22"/>
        </w:rPr>
        <w:t>zástupce poskytovatele praxe</w:t>
      </w:r>
    </w:p>
    <w:p w14:paraId="46238C20" w14:textId="77777777" w:rsidR="00F75F52" w:rsidRPr="00BC75A9" w:rsidRDefault="0098318A" w:rsidP="00D11206">
      <w:pPr>
        <w:jc w:val="both"/>
        <w:rPr>
          <w:sz w:val="22"/>
          <w:szCs w:val="22"/>
        </w:rPr>
      </w:pPr>
      <w:r w:rsidRPr="00BC75A9">
        <w:rPr>
          <w:sz w:val="22"/>
          <w:szCs w:val="22"/>
        </w:rPr>
        <w:t xml:space="preserve">                                                        </w:t>
      </w:r>
    </w:p>
    <w:p w14:paraId="15489408" w14:textId="33D438FF" w:rsidR="00F75F52" w:rsidRPr="00BC75A9" w:rsidRDefault="00F75F52" w:rsidP="00F75F52">
      <w:pPr>
        <w:jc w:val="center"/>
        <w:rPr>
          <w:sz w:val="22"/>
          <w:szCs w:val="22"/>
        </w:rPr>
      </w:pPr>
      <w:r w:rsidRPr="00BC75A9">
        <w:rPr>
          <w:sz w:val="22"/>
          <w:szCs w:val="22"/>
        </w:rPr>
        <w:t>V </w:t>
      </w:r>
      <w:permStart w:id="1479438592" w:edGrp="everyone"/>
      <w:sdt>
        <w:sdtPr>
          <w:rPr>
            <w:sz w:val="22"/>
            <w:szCs w:val="22"/>
          </w:rPr>
          <w:id w:val="1773586385"/>
          <w:placeholder>
            <w:docPart w:val="DefaultPlaceholder_-1854013440"/>
          </w:placeholder>
          <w:text/>
        </w:sdtPr>
        <w:sdtEndPr/>
        <w:sdtContent>
          <w:r w:rsidRPr="00BC75A9">
            <w:rPr>
              <w:sz w:val="22"/>
              <w:szCs w:val="22"/>
            </w:rPr>
            <w:t>……………………</w:t>
          </w:r>
        </w:sdtContent>
      </w:sdt>
      <w:r w:rsidRPr="00BC75A9">
        <w:rPr>
          <w:sz w:val="22"/>
          <w:szCs w:val="22"/>
        </w:rPr>
        <w:t xml:space="preserve"> </w:t>
      </w:r>
      <w:permEnd w:id="1479438592"/>
      <w:r w:rsidRPr="00BC75A9">
        <w:rPr>
          <w:sz w:val="22"/>
          <w:szCs w:val="22"/>
        </w:rPr>
        <w:t>dne</w:t>
      </w:r>
      <w:permStart w:id="376529469" w:edGrp="everyone"/>
      <w:r w:rsidRPr="00BC75A9">
        <w:rPr>
          <w:sz w:val="22"/>
          <w:szCs w:val="22"/>
        </w:rPr>
        <w:t xml:space="preserve"> </w:t>
      </w:r>
      <w:sdt>
        <w:sdtPr>
          <w:rPr>
            <w:i/>
            <w:sz w:val="22"/>
            <w:szCs w:val="22"/>
          </w:rPr>
          <w:alias w:val="Vyber datum"/>
          <w:tag w:val="Vyber datum"/>
          <w:id w:val="1042023748"/>
          <w:lock w:val="sdtLocked"/>
          <w:placeholder>
            <w:docPart w:val="DefaultPlaceholder_-1854013438"/>
          </w:placeholder>
          <w:date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5C70F8">
            <w:rPr>
              <w:i/>
              <w:sz w:val="22"/>
              <w:szCs w:val="22"/>
            </w:rPr>
            <w:t>vyber datum</w:t>
          </w:r>
        </w:sdtContent>
      </w:sdt>
      <w:permEnd w:id="376529469"/>
    </w:p>
    <w:p w14:paraId="1A3D779B" w14:textId="77777777" w:rsidR="00F75F52" w:rsidRPr="00BC75A9" w:rsidRDefault="00F75F52" w:rsidP="00F75F52">
      <w:pPr>
        <w:jc w:val="center"/>
        <w:rPr>
          <w:sz w:val="22"/>
          <w:szCs w:val="22"/>
        </w:rPr>
      </w:pPr>
    </w:p>
    <w:p w14:paraId="11FEE7A0" w14:textId="77777777" w:rsidR="00F75F52" w:rsidRPr="00BC75A9" w:rsidRDefault="00F75F52" w:rsidP="00F75F52">
      <w:pPr>
        <w:jc w:val="center"/>
        <w:rPr>
          <w:sz w:val="22"/>
          <w:szCs w:val="22"/>
        </w:rPr>
      </w:pPr>
    </w:p>
    <w:p w14:paraId="3047D2BD" w14:textId="05C49572" w:rsidR="00F75F52" w:rsidRPr="00BC75A9" w:rsidRDefault="00F75F52" w:rsidP="00F75F52">
      <w:pPr>
        <w:jc w:val="center"/>
        <w:rPr>
          <w:sz w:val="22"/>
          <w:szCs w:val="22"/>
        </w:rPr>
      </w:pPr>
      <w:r w:rsidRPr="00BC75A9">
        <w:rPr>
          <w:sz w:val="22"/>
          <w:szCs w:val="22"/>
        </w:rPr>
        <w:t>………………………………………………………….</w:t>
      </w:r>
    </w:p>
    <w:p w14:paraId="724DB7B1" w14:textId="617AF72A" w:rsidR="00F75F52" w:rsidRPr="00BC75A9" w:rsidRDefault="00F75F52" w:rsidP="00F75F52">
      <w:pPr>
        <w:jc w:val="center"/>
        <w:rPr>
          <w:sz w:val="22"/>
          <w:szCs w:val="22"/>
        </w:rPr>
      </w:pPr>
      <w:r w:rsidRPr="00BC75A9">
        <w:rPr>
          <w:sz w:val="22"/>
          <w:szCs w:val="22"/>
        </w:rPr>
        <w:t>student/k</w:t>
      </w:r>
      <w:r w:rsidR="00817866" w:rsidRPr="00BC75A9">
        <w:rPr>
          <w:sz w:val="22"/>
          <w:szCs w:val="22"/>
        </w:rPr>
        <w:t>a</w:t>
      </w:r>
    </w:p>
    <w:sectPr w:rsidR="00F75F52" w:rsidRPr="00BC75A9" w:rsidSect="00017C38">
      <w:headerReference w:type="default" r:id="rId8"/>
      <w:footerReference w:type="default" r:id="rId9"/>
      <w:pgSz w:w="11906" w:h="16838"/>
      <w:pgMar w:top="1720" w:right="707" w:bottom="1135" w:left="1134" w:header="709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91AF2" w14:textId="77777777" w:rsidR="000C16BE" w:rsidRDefault="000C16BE" w:rsidP="005F317C">
      <w:r>
        <w:separator/>
      </w:r>
    </w:p>
  </w:endnote>
  <w:endnote w:type="continuationSeparator" w:id="0">
    <w:p w14:paraId="72FC3476" w14:textId="77777777" w:rsidR="000C16BE" w:rsidRDefault="000C16BE" w:rsidP="005F3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2765251"/>
      <w:docPartObj>
        <w:docPartGallery w:val="Page Numbers (Bottom of Page)"/>
        <w:docPartUnique/>
      </w:docPartObj>
    </w:sdtPr>
    <w:sdtEndPr/>
    <w:sdtContent>
      <w:p w14:paraId="0182F783" w14:textId="102BB1FF" w:rsidR="007F3FEC" w:rsidRDefault="007F3FE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7C38">
          <w:rPr>
            <w:noProof/>
          </w:rPr>
          <w:t>2</w:t>
        </w:r>
        <w:r>
          <w:fldChar w:fldCharType="end"/>
        </w:r>
      </w:p>
    </w:sdtContent>
  </w:sdt>
  <w:p w14:paraId="3A24609E" w14:textId="77777777" w:rsidR="007F3FEC" w:rsidRDefault="007F3FE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4A520" w14:textId="77777777" w:rsidR="000C16BE" w:rsidRDefault="000C16BE" w:rsidP="005F317C">
      <w:r>
        <w:separator/>
      </w:r>
    </w:p>
  </w:footnote>
  <w:footnote w:type="continuationSeparator" w:id="0">
    <w:p w14:paraId="41F4693E" w14:textId="77777777" w:rsidR="000C16BE" w:rsidRDefault="000C16BE" w:rsidP="005F31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9ACF1" w14:textId="77777777" w:rsidR="00B5709B" w:rsidRDefault="00B5709B" w:rsidP="005F317C">
    <w:pPr>
      <w:pStyle w:val="Zhlav"/>
    </w:pPr>
    <w:r>
      <w:rPr>
        <w:noProof/>
      </w:rPr>
      <w:drawing>
        <wp:inline distT="0" distB="0" distL="0" distR="0" wp14:anchorId="4ADC4F46" wp14:editId="587069EC">
          <wp:extent cx="2284895" cy="548640"/>
          <wp:effectExtent l="0" t="0" r="1270" b="3810"/>
          <wp:docPr id="3" name="Obrázek 3" descr="logotyp fakulty rgb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yp fakulty rgb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1896" cy="5623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7C75B7" w14:textId="77777777" w:rsidR="00B5709B" w:rsidRDefault="00B5709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951E3"/>
    <w:multiLevelType w:val="hybridMultilevel"/>
    <w:tmpl w:val="7AD85218"/>
    <w:lvl w:ilvl="0" w:tplc="04050017">
      <w:start w:val="1"/>
      <w:numFmt w:val="lowerLetter"/>
      <w:lvlText w:val="%1)"/>
      <w:lvlJc w:val="left"/>
      <w:pPr>
        <w:ind w:left="1077" w:hanging="360"/>
      </w:pPr>
    </w:lvl>
    <w:lvl w:ilvl="1" w:tplc="04050019" w:tentative="1">
      <w:start w:val="1"/>
      <w:numFmt w:val="lowerLetter"/>
      <w:lvlText w:val="%2."/>
      <w:lvlJc w:val="left"/>
      <w:pPr>
        <w:ind w:left="1797" w:hanging="360"/>
      </w:pPr>
    </w:lvl>
    <w:lvl w:ilvl="2" w:tplc="0405001B" w:tentative="1">
      <w:start w:val="1"/>
      <w:numFmt w:val="lowerRoman"/>
      <w:lvlText w:val="%3."/>
      <w:lvlJc w:val="right"/>
      <w:pPr>
        <w:ind w:left="2517" w:hanging="180"/>
      </w:pPr>
    </w:lvl>
    <w:lvl w:ilvl="3" w:tplc="0405000F" w:tentative="1">
      <w:start w:val="1"/>
      <w:numFmt w:val="decimal"/>
      <w:lvlText w:val="%4."/>
      <w:lvlJc w:val="left"/>
      <w:pPr>
        <w:ind w:left="3237" w:hanging="360"/>
      </w:pPr>
    </w:lvl>
    <w:lvl w:ilvl="4" w:tplc="04050019" w:tentative="1">
      <w:start w:val="1"/>
      <w:numFmt w:val="lowerLetter"/>
      <w:lvlText w:val="%5."/>
      <w:lvlJc w:val="left"/>
      <w:pPr>
        <w:ind w:left="3957" w:hanging="360"/>
      </w:pPr>
    </w:lvl>
    <w:lvl w:ilvl="5" w:tplc="0405001B" w:tentative="1">
      <w:start w:val="1"/>
      <w:numFmt w:val="lowerRoman"/>
      <w:lvlText w:val="%6."/>
      <w:lvlJc w:val="right"/>
      <w:pPr>
        <w:ind w:left="4677" w:hanging="180"/>
      </w:pPr>
    </w:lvl>
    <w:lvl w:ilvl="6" w:tplc="0405000F" w:tentative="1">
      <w:start w:val="1"/>
      <w:numFmt w:val="decimal"/>
      <w:lvlText w:val="%7."/>
      <w:lvlJc w:val="left"/>
      <w:pPr>
        <w:ind w:left="5397" w:hanging="360"/>
      </w:pPr>
    </w:lvl>
    <w:lvl w:ilvl="7" w:tplc="04050019" w:tentative="1">
      <w:start w:val="1"/>
      <w:numFmt w:val="lowerLetter"/>
      <w:lvlText w:val="%8."/>
      <w:lvlJc w:val="left"/>
      <w:pPr>
        <w:ind w:left="6117" w:hanging="360"/>
      </w:pPr>
    </w:lvl>
    <w:lvl w:ilvl="8" w:tplc="040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07EB730D"/>
    <w:multiLevelType w:val="hybridMultilevel"/>
    <w:tmpl w:val="AEA43D6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10E8F"/>
    <w:multiLevelType w:val="hybridMultilevel"/>
    <w:tmpl w:val="C74659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4E476D"/>
    <w:multiLevelType w:val="hybridMultilevel"/>
    <w:tmpl w:val="B3E252C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B9391C"/>
    <w:multiLevelType w:val="hybridMultilevel"/>
    <w:tmpl w:val="4ABC88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0F5732"/>
    <w:multiLevelType w:val="hybridMultilevel"/>
    <w:tmpl w:val="C77094A0"/>
    <w:lvl w:ilvl="0" w:tplc="04050017">
      <w:start w:val="1"/>
      <w:numFmt w:val="lowerLetter"/>
      <w:lvlText w:val="%1)"/>
      <w:lvlJc w:val="left"/>
      <w:pPr>
        <w:ind w:left="1077" w:hanging="360"/>
      </w:pPr>
    </w:lvl>
    <w:lvl w:ilvl="1" w:tplc="04050019" w:tentative="1">
      <w:start w:val="1"/>
      <w:numFmt w:val="lowerLetter"/>
      <w:lvlText w:val="%2."/>
      <w:lvlJc w:val="left"/>
      <w:pPr>
        <w:ind w:left="1797" w:hanging="360"/>
      </w:pPr>
    </w:lvl>
    <w:lvl w:ilvl="2" w:tplc="0405001B" w:tentative="1">
      <w:start w:val="1"/>
      <w:numFmt w:val="lowerRoman"/>
      <w:lvlText w:val="%3."/>
      <w:lvlJc w:val="right"/>
      <w:pPr>
        <w:ind w:left="2517" w:hanging="180"/>
      </w:pPr>
    </w:lvl>
    <w:lvl w:ilvl="3" w:tplc="0405000F" w:tentative="1">
      <w:start w:val="1"/>
      <w:numFmt w:val="decimal"/>
      <w:lvlText w:val="%4."/>
      <w:lvlJc w:val="left"/>
      <w:pPr>
        <w:ind w:left="3237" w:hanging="360"/>
      </w:pPr>
    </w:lvl>
    <w:lvl w:ilvl="4" w:tplc="04050019" w:tentative="1">
      <w:start w:val="1"/>
      <w:numFmt w:val="lowerLetter"/>
      <w:lvlText w:val="%5."/>
      <w:lvlJc w:val="left"/>
      <w:pPr>
        <w:ind w:left="3957" w:hanging="360"/>
      </w:pPr>
    </w:lvl>
    <w:lvl w:ilvl="5" w:tplc="0405001B" w:tentative="1">
      <w:start w:val="1"/>
      <w:numFmt w:val="lowerRoman"/>
      <w:lvlText w:val="%6."/>
      <w:lvlJc w:val="right"/>
      <w:pPr>
        <w:ind w:left="4677" w:hanging="180"/>
      </w:pPr>
    </w:lvl>
    <w:lvl w:ilvl="6" w:tplc="0405000F" w:tentative="1">
      <w:start w:val="1"/>
      <w:numFmt w:val="decimal"/>
      <w:lvlText w:val="%7."/>
      <w:lvlJc w:val="left"/>
      <w:pPr>
        <w:ind w:left="5397" w:hanging="360"/>
      </w:pPr>
    </w:lvl>
    <w:lvl w:ilvl="7" w:tplc="04050019" w:tentative="1">
      <w:start w:val="1"/>
      <w:numFmt w:val="lowerLetter"/>
      <w:lvlText w:val="%8."/>
      <w:lvlJc w:val="left"/>
      <w:pPr>
        <w:ind w:left="6117" w:hanging="360"/>
      </w:pPr>
    </w:lvl>
    <w:lvl w:ilvl="8" w:tplc="040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38205015"/>
    <w:multiLevelType w:val="hybridMultilevel"/>
    <w:tmpl w:val="FFFFFFFF"/>
    <w:lvl w:ilvl="0" w:tplc="630C4190">
      <w:start w:val="1"/>
      <w:numFmt w:val="lowerLetter"/>
      <w:pStyle w:val="Bezmez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6948746C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A684AAA"/>
    <w:multiLevelType w:val="hybridMultilevel"/>
    <w:tmpl w:val="4D3C44B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512A02"/>
    <w:multiLevelType w:val="hybridMultilevel"/>
    <w:tmpl w:val="8A0E9D24"/>
    <w:lvl w:ilvl="0" w:tplc="04050017">
      <w:start w:val="1"/>
      <w:numFmt w:val="lowerLetter"/>
      <w:lvlText w:val="%1)"/>
      <w:lvlJc w:val="left"/>
      <w:pPr>
        <w:ind w:left="1077" w:hanging="360"/>
      </w:pPr>
    </w:lvl>
    <w:lvl w:ilvl="1" w:tplc="04050019" w:tentative="1">
      <w:start w:val="1"/>
      <w:numFmt w:val="lowerLetter"/>
      <w:lvlText w:val="%2."/>
      <w:lvlJc w:val="left"/>
      <w:pPr>
        <w:ind w:left="1797" w:hanging="360"/>
      </w:pPr>
    </w:lvl>
    <w:lvl w:ilvl="2" w:tplc="0405001B" w:tentative="1">
      <w:start w:val="1"/>
      <w:numFmt w:val="lowerRoman"/>
      <w:lvlText w:val="%3."/>
      <w:lvlJc w:val="right"/>
      <w:pPr>
        <w:ind w:left="2517" w:hanging="180"/>
      </w:pPr>
    </w:lvl>
    <w:lvl w:ilvl="3" w:tplc="0405000F" w:tentative="1">
      <w:start w:val="1"/>
      <w:numFmt w:val="decimal"/>
      <w:lvlText w:val="%4."/>
      <w:lvlJc w:val="left"/>
      <w:pPr>
        <w:ind w:left="3237" w:hanging="360"/>
      </w:pPr>
    </w:lvl>
    <w:lvl w:ilvl="4" w:tplc="04050019" w:tentative="1">
      <w:start w:val="1"/>
      <w:numFmt w:val="lowerLetter"/>
      <w:lvlText w:val="%5."/>
      <w:lvlJc w:val="left"/>
      <w:pPr>
        <w:ind w:left="3957" w:hanging="360"/>
      </w:pPr>
    </w:lvl>
    <w:lvl w:ilvl="5" w:tplc="0405001B" w:tentative="1">
      <w:start w:val="1"/>
      <w:numFmt w:val="lowerRoman"/>
      <w:lvlText w:val="%6."/>
      <w:lvlJc w:val="right"/>
      <w:pPr>
        <w:ind w:left="4677" w:hanging="180"/>
      </w:pPr>
    </w:lvl>
    <w:lvl w:ilvl="6" w:tplc="0405000F" w:tentative="1">
      <w:start w:val="1"/>
      <w:numFmt w:val="decimal"/>
      <w:lvlText w:val="%7."/>
      <w:lvlJc w:val="left"/>
      <w:pPr>
        <w:ind w:left="5397" w:hanging="360"/>
      </w:pPr>
    </w:lvl>
    <w:lvl w:ilvl="7" w:tplc="04050019" w:tentative="1">
      <w:start w:val="1"/>
      <w:numFmt w:val="lowerLetter"/>
      <w:lvlText w:val="%8."/>
      <w:lvlJc w:val="left"/>
      <w:pPr>
        <w:ind w:left="6117" w:hanging="360"/>
      </w:pPr>
    </w:lvl>
    <w:lvl w:ilvl="8" w:tplc="040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7EAB4B56"/>
    <w:multiLevelType w:val="hybridMultilevel"/>
    <w:tmpl w:val="E78C888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811277">
    <w:abstractNumId w:val="4"/>
  </w:num>
  <w:num w:numId="2" w16cid:durableId="734740228">
    <w:abstractNumId w:val="2"/>
  </w:num>
  <w:num w:numId="3" w16cid:durableId="30688198">
    <w:abstractNumId w:val="6"/>
  </w:num>
  <w:num w:numId="4" w16cid:durableId="2057048414">
    <w:abstractNumId w:val="6"/>
    <w:lvlOverride w:ilvl="0">
      <w:startOverride w:val="1"/>
    </w:lvlOverride>
  </w:num>
  <w:num w:numId="5" w16cid:durableId="2030721566">
    <w:abstractNumId w:val="0"/>
  </w:num>
  <w:num w:numId="6" w16cid:durableId="2048556501">
    <w:abstractNumId w:val="8"/>
  </w:num>
  <w:num w:numId="7" w16cid:durableId="605036590">
    <w:abstractNumId w:val="7"/>
  </w:num>
  <w:num w:numId="8" w16cid:durableId="418867136">
    <w:abstractNumId w:val="1"/>
  </w:num>
  <w:num w:numId="9" w16cid:durableId="1402219299">
    <w:abstractNumId w:val="3"/>
  </w:num>
  <w:num w:numId="10" w16cid:durableId="1519588545">
    <w:abstractNumId w:val="9"/>
  </w:num>
  <w:num w:numId="11" w16cid:durableId="12264575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readOnly" w:enforcement="1" w:cryptProviderType="rsaAES" w:cryptAlgorithmClass="hash" w:cryptAlgorithmType="typeAny" w:cryptAlgorithmSid="14" w:cryptSpinCount="100000" w:hash="3DhOxLXCovTh4cyMiQxUmPm8D9F+UaEsAPZQ4FThwYrsyHLBmqeWownhheBt2bRb10TqsbfWwwRf3V4M+3AEsA==" w:salt="2ZRyj21S6s1Mui7XXIWMOA=="/>
  <w:autoFormatOverride/>
  <w:styleLockTheme/>
  <w:styleLockQFSet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7FD"/>
    <w:rsid w:val="00015882"/>
    <w:rsid w:val="00017C38"/>
    <w:rsid w:val="00031C8C"/>
    <w:rsid w:val="000525A6"/>
    <w:rsid w:val="00053997"/>
    <w:rsid w:val="00062A93"/>
    <w:rsid w:val="000B6859"/>
    <w:rsid w:val="000C16BE"/>
    <w:rsid w:val="000C3DD1"/>
    <w:rsid w:val="000E27A7"/>
    <w:rsid w:val="00105D8F"/>
    <w:rsid w:val="00112784"/>
    <w:rsid w:val="001A2CB2"/>
    <w:rsid w:val="001A4217"/>
    <w:rsid w:val="001B0AA8"/>
    <w:rsid w:val="00203C3A"/>
    <w:rsid w:val="00243B54"/>
    <w:rsid w:val="00251822"/>
    <w:rsid w:val="002528B1"/>
    <w:rsid w:val="002A5F6F"/>
    <w:rsid w:val="002C2676"/>
    <w:rsid w:val="002D099B"/>
    <w:rsid w:val="002E56F0"/>
    <w:rsid w:val="00312F70"/>
    <w:rsid w:val="00385749"/>
    <w:rsid w:val="003B2254"/>
    <w:rsid w:val="003C784E"/>
    <w:rsid w:val="003D1A4C"/>
    <w:rsid w:val="00402571"/>
    <w:rsid w:val="0047039D"/>
    <w:rsid w:val="004B74E5"/>
    <w:rsid w:val="004C5AA5"/>
    <w:rsid w:val="004E4016"/>
    <w:rsid w:val="00556C78"/>
    <w:rsid w:val="00564682"/>
    <w:rsid w:val="005C70F8"/>
    <w:rsid w:val="005F2152"/>
    <w:rsid w:val="005F317C"/>
    <w:rsid w:val="00605571"/>
    <w:rsid w:val="00677E6F"/>
    <w:rsid w:val="00681475"/>
    <w:rsid w:val="006924DC"/>
    <w:rsid w:val="006A0788"/>
    <w:rsid w:val="006B07B6"/>
    <w:rsid w:val="006C078C"/>
    <w:rsid w:val="006D3AEE"/>
    <w:rsid w:val="006D4215"/>
    <w:rsid w:val="006E0D6E"/>
    <w:rsid w:val="006F0A1C"/>
    <w:rsid w:val="006F7DDC"/>
    <w:rsid w:val="007B3C1E"/>
    <w:rsid w:val="007D04A3"/>
    <w:rsid w:val="007F3FEC"/>
    <w:rsid w:val="00817866"/>
    <w:rsid w:val="00876B74"/>
    <w:rsid w:val="00882644"/>
    <w:rsid w:val="009104E0"/>
    <w:rsid w:val="00911B80"/>
    <w:rsid w:val="00960A4D"/>
    <w:rsid w:val="0098318A"/>
    <w:rsid w:val="0098594C"/>
    <w:rsid w:val="009B1E94"/>
    <w:rsid w:val="009C25FE"/>
    <w:rsid w:val="009C6F66"/>
    <w:rsid w:val="00A14C76"/>
    <w:rsid w:val="00AF51EC"/>
    <w:rsid w:val="00B41095"/>
    <w:rsid w:val="00B41B6B"/>
    <w:rsid w:val="00B5060D"/>
    <w:rsid w:val="00B5709B"/>
    <w:rsid w:val="00B60A80"/>
    <w:rsid w:val="00B756AC"/>
    <w:rsid w:val="00BC75A9"/>
    <w:rsid w:val="00BF22F8"/>
    <w:rsid w:val="00C00597"/>
    <w:rsid w:val="00C13B7F"/>
    <w:rsid w:val="00C749EB"/>
    <w:rsid w:val="00CC77FD"/>
    <w:rsid w:val="00CD4DDD"/>
    <w:rsid w:val="00D11206"/>
    <w:rsid w:val="00D1147C"/>
    <w:rsid w:val="00D13FF5"/>
    <w:rsid w:val="00D26271"/>
    <w:rsid w:val="00D55B52"/>
    <w:rsid w:val="00DA101B"/>
    <w:rsid w:val="00DB3EEC"/>
    <w:rsid w:val="00DC42A4"/>
    <w:rsid w:val="00DC52C4"/>
    <w:rsid w:val="00E132FA"/>
    <w:rsid w:val="00E36F18"/>
    <w:rsid w:val="00EC6C94"/>
    <w:rsid w:val="00F37EC2"/>
    <w:rsid w:val="00F75F52"/>
    <w:rsid w:val="00F77171"/>
    <w:rsid w:val="00FC3333"/>
    <w:rsid w:val="00FC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D50E15"/>
  <w15:docId w15:val="{3903BC86-E102-40E9-BE16-E1955F573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05D8F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 w:bidi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0B68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F317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F317C"/>
  </w:style>
  <w:style w:type="paragraph" w:styleId="Zpat">
    <w:name w:val="footer"/>
    <w:basedOn w:val="Normln"/>
    <w:link w:val="ZpatChar"/>
    <w:uiPriority w:val="99"/>
    <w:unhideWhenUsed/>
    <w:rsid w:val="005F317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F317C"/>
  </w:style>
  <w:style w:type="paragraph" w:styleId="Textbubliny">
    <w:name w:val="Balloon Text"/>
    <w:basedOn w:val="Normln"/>
    <w:link w:val="TextbublinyChar"/>
    <w:uiPriority w:val="99"/>
    <w:semiHidden/>
    <w:unhideWhenUsed/>
    <w:rsid w:val="005F317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317C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nhideWhenUsed/>
    <w:rsid w:val="00105D8F"/>
    <w:rPr>
      <w:color w:val="0000FF"/>
      <w:u w:val="single"/>
    </w:rPr>
  </w:style>
  <w:style w:type="paragraph" w:styleId="Normlnweb">
    <w:name w:val="Normal (Web)"/>
    <w:basedOn w:val="Normln"/>
    <w:uiPriority w:val="99"/>
    <w:semiHidden/>
    <w:unhideWhenUsed/>
    <w:rsid w:val="00105D8F"/>
  </w:style>
  <w:style w:type="paragraph" w:styleId="Odstavecseseznamem">
    <w:name w:val="List Paragraph"/>
    <w:basedOn w:val="Normln"/>
    <w:uiPriority w:val="34"/>
    <w:qFormat/>
    <w:rsid w:val="00015882"/>
    <w:pPr>
      <w:ind w:left="720"/>
      <w:contextualSpacing/>
    </w:pPr>
  </w:style>
  <w:style w:type="table" w:styleId="Mkatabulky">
    <w:name w:val="Table Grid"/>
    <w:basedOn w:val="Normlntabulka"/>
    <w:uiPriority w:val="59"/>
    <w:rsid w:val="00062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next w:val="Normln"/>
    <w:uiPriority w:val="99"/>
    <w:qFormat/>
    <w:rsid w:val="00B756AC"/>
    <w:pPr>
      <w:numPr>
        <w:numId w:val="3"/>
      </w:numPr>
      <w:spacing w:after="60" w:line="240" w:lineRule="auto"/>
      <w:jc w:val="both"/>
    </w:pPr>
    <w:rPr>
      <w:rFonts w:ascii="Times New Roman" w:eastAsia="Times New Roman" w:hAnsi="Times New Roman" w:cs="Times New Roman"/>
      <w:lang w:bidi="ar-SA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F75F5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75F52"/>
    <w:rPr>
      <w:rFonts w:ascii="Times New Roman" w:hAnsi="Times New Roman" w:cs="Times New Roman"/>
      <w:sz w:val="20"/>
      <w:szCs w:val="20"/>
      <w:lang w:eastAsia="cs-CZ" w:bidi="ar-SA"/>
    </w:rPr>
  </w:style>
  <w:style w:type="character" w:styleId="Znakapoznpodarou">
    <w:name w:val="footnote reference"/>
    <w:basedOn w:val="Standardnpsmoodstavce"/>
    <w:uiPriority w:val="99"/>
    <w:semiHidden/>
    <w:unhideWhenUsed/>
    <w:rsid w:val="00F75F52"/>
    <w:rPr>
      <w:vertAlign w:val="superscript"/>
    </w:rPr>
  </w:style>
  <w:style w:type="character" w:styleId="Zstupntext">
    <w:name w:val="Placeholder Text"/>
    <w:basedOn w:val="Standardnpsmoodstavce"/>
    <w:uiPriority w:val="99"/>
    <w:semiHidden/>
    <w:rsid w:val="00C13B7F"/>
    <w:rPr>
      <w:color w:val="808080"/>
    </w:rPr>
  </w:style>
  <w:style w:type="character" w:styleId="Zdraznnintenzivn">
    <w:name w:val="Intense Emphasis"/>
    <w:basedOn w:val="Standardnpsmoodstavce"/>
    <w:uiPriority w:val="21"/>
    <w:qFormat/>
    <w:rsid w:val="000B6859"/>
    <w:rPr>
      <w:i/>
      <w:iCs/>
      <w:color w:val="4F81BD" w:themeColor="accent1"/>
    </w:rPr>
  </w:style>
  <w:style w:type="character" w:customStyle="1" w:styleId="Nadpis1Char">
    <w:name w:val="Nadpis 1 Char"/>
    <w:basedOn w:val="Standardnpsmoodstavce"/>
    <w:link w:val="Nadpis1"/>
    <w:uiPriority w:val="9"/>
    <w:rsid w:val="000B685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cs-CZ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6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ruskovav\Desktop\Zahrani&#269;n&#237;%20styky\00%20Erasmus+%20(obecn&#283;)\Formul&#225;&#345;e\Hlavi&#269;kov&#253;%20pap&#237;r%20&#268;J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71CD3E5-E9C8-4276-9015-D1A161C3630E}"/>
      </w:docPartPr>
      <w:docPartBody>
        <w:p w:rsidR="00C401E9" w:rsidRDefault="006A58CA">
          <w:r w:rsidRPr="00813D86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4C1AB60A-6EAA-435E-B56E-DC935767BEFB}"/>
      </w:docPartPr>
      <w:docPartBody>
        <w:p w:rsidR="00C401E9" w:rsidRDefault="006A58CA">
          <w:r w:rsidRPr="00813D86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DefaultPlaceholder_-185401343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6DEE9A9-2842-47D8-88B9-BBB60F20C013}"/>
      </w:docPartPr>
      <w:docPartBody>
        <w:p w:rsidR="00C401E9" w:rsidRDefault="006A58CA">
          <w:r w:rsidRPr="00813D86">
            <w:rPr>
              <w:rStyle w:val="Zstupntext"/>
            </w:rPr>
            <w:t>Zvolte položku.</w:t>
          </w:r>
        </w:p>
      </w:docPartBody>
    </w:docPart>
    <w:docPart>
      <w:docPartPr>
        <w:name w:val="3B56BE3D3938402FBC95CC5197385CE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B85BF7B-01C9-4609-B0E3-FDA0966F3086}"/>
      </w:docPartPr>
      <w:docPartBody>
        <w:p w:rsidR="003D581B" w:rsidRDefault="00AA06BF" w:rsidP="00AA06BF">
          <w:pPr>
            <w:pStyle w:val="3B56BE3D3938402FBC95CC5197385CE5"/>
          </w:pPr>
          <w:r w:rsidRPr="00813D86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8CA"/>
    <w:rsid w:val="00112784"/>
    <w:rsid w:val="003D581B"/>
    <w:rsid w:val="006A58CA"/>
    <w:rsid w:val="00AA06BF"/>
    <w:rsid w:val="00C4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A06BF"/>
    <w:rPr>
      <w:color w:val="808080"/>
    </w:rPr>
  </w:style>
  <w:style w:type="paragraph" w:customStyle="1" w:styleId="3B56BE3D3938402FBC95CC5197385CE5">
    <w:name w:val="3B56BE3D3938402FBC95CC5197385CE5"/>
    <w:rsid w:val="00AA06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4832B-7935-475C-B4DF-A6CA027D3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ČJ</Template>
  <TotalTime>75</TotalTime>
  <Pages>2</Pages>
  <Words>776</Words>
  <Characters>4581</Characters>
  <Application>Microsoft Office Word</Application>
  <DocSecurity>8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Veronika Hrušková</dc:creator>
  <cp:lastModifiedBy>Veronika Hrušková</cp:lastModifiedBy>
  <cp:revision>14</cp:revision>
  <cp:lastPrinted>2024-10-02T09:54:00Z</cp:lastPrinted>
  <dcterms:created xsi:type="dcterms:W3CDTF">2024-10-02T09:43:00Z</dcterms:created>
  <dcterms:modified xsi:type="dcterms:W3CDTF">2025-10-14T15:49:00Z</dcterms:modified>
</cp:coreProperties>
</file>